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43B12" w14:textId="77777777" w:rsidR="00970317" w:rsidRDefault="00970317" w:rsidP="0089065A"/>
    <w:p w14:paraId="2EE1F3D6" w14:textId="77777777" w:rsidR="00B87026" w:rsidRDefault="00B87026" w:rsidP="0089065A"/>
    <w:p w14:paraId="36AB1F70" w14:textId="0C02AA55" w:rsidR="00B87026" w:rsidRPr="00B87026" w:rsidRDefault="00B87026" w:rsidP="0089065A">
      <w:pPr>
        <w:rPr>
          <w:rFonts w:ascii="Verdana" w:hAnsi="Verdana"/>
          <w:b/>
          <w:bCs/>
          <w:sz w:val="32"/>
          <w:szCs w:val="32"/>
        </w:rPr>
      </w:pPr>
      <w:r w:rsidRPr="00B87026">
        <w:rPr>
          <w:rFonts w:ascii="Verdana" w:hAnsi="Verdana"/>
          <w:b/>
          <w:bCs/>
          <w:sz w:val="32"/>
          <w:szCs w:val="32"/>
        </w:rPr>
        <w:t>Genvejstaster Business Central</w:t>
      </w:r>
    </w:p>
    <w:p w14:paraId="3F5FF002" w14:textId="77777777" w:rsidR="00B87026" w:rsidRDefault="00B87026" w:rsidP="0089065A"/>
    <w:tbl>
      <w:tblPr>
        <w:tblStyle w:val="Tabel-Gitter"/>
        <w:tblW w:w="157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56"/>
        <w:gridCol w:w="549"/>
        <w:gridCol w:w="587"/>
        <w:gridCol w:w="1136"/>
        <w:gridCol w:w="1136"/>
        <w:gridCol w:w="1136"/>
        <w:gridCol w:w="625"/>
        <w:gridCol w:w="392"/>
        <w:gridCol w:w="749"/>
        <w:gridCol w:w="1136"/>
        <w:gridCol w:w="957"/>
        <w:gridCol w:w="179"/>
        <w:gridCol w:w="1136"/>
        <w:gridCol w:w="1136"/>
        <w:gridCol w:w="1136"/>
        <w:gridCol w:w="1425"/>
      </w:tblGrid>
      <w:tr w:rsidR="00B87026" w:rsidRPr="003A2953" w14:paraId="709355E7" w14:textId="77777777" w:rsidTr="00B87026">
        <w:trPr>
          <w:trHeight w:hRule="exact" w:val="420"/>
          <w:jc w:val="center"/>
        </w:trPr>
        <w:tc>
          <w:tcPr>
            <w:tcW w:w="1132" w:type="dxa"/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66940620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Business Central </w:t>
            </w:r>
            <w:r w:rsidRPr="003A2953">
              <w:rPr>
                <w:rFonts w:ascii="Verdana" w:hAnsi="Verdana"/>
                <w:sz w:val="12"/>
                <w:szCs w:val="12"/>
              </w:rPr>
              <w:t>hjælp</w:t>
            </w:r>
          </w:p>
        </w:tc>
        <w:tc>
          <w:tcPr>
            <w:tcW w:w="1153" w:type="dxa"/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57BBEC90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3" w:type="dxa"/>
            <w:gridSpan w:val="2"/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5F6F4294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20B8C4"/>
            <w:vAlign w:val="center"/>
          </w:tcPr>
          <w:p w14:paraId="4A5A01AE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Luk Vindue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79FF48D9" w14:textId="77777777" w:rsidR="00B87026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Genindlæs</w:t>
            </w:r>
          </w:p>
          <w:p w14:paraId="519AA877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siden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353DABFB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24" w:type="dxa"/>
            <w:shd w:val="clear" w:color="auto" w:fill="20B8C4"/>
            <w:vAlign w:val="center"/>
          </w:tcPr>
          <w:p w14:paraId="19FB925B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proofErr w:type="spellStart"/>
            <w:r w:rsidRPr="006505EB">
              <w:rPr>
                <w:rFonts w:ascii="Verdana" w:hAnsi="Verdana"/>
                <w:b/>
                <w:bCs/>
                <w:i/>
                <w:sz w:val="12"/>
                <w:szCs w:val="12"/>
              </w:rPr>
              <w:t>Ctrl</w:t>
            </w:r>
            <w:proofErr w:type="spellEnd"/>
          </w:p>
        </w:tc>
        <w:tc>
          <w:tcPr>
            <w:tcW w:w="1138" w:type="dxa"/>
            <w:gridSpan w:val="2"/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632A5C30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Vis poster</w:t>
            </w:r>
          </w:p>
        </w:tc>
        <w:tc>
          <w:tcPr>
            <w:tcW w:w="1134" w:type="dxa"/>
            <w:shd w:val="clear" w:color="auto" w:fill="20B8C4"/>
            <w:vAlign w:val="center"/>
          </w:tcPr>
          <w:p w14:paraId="6B1F80F1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32A27FC8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Frigiv/færdigmeld</w:t>
            </w:r>
            <w:r>
              <w:rPr>
                <w:rFonts w:ascii="Verdana" w:hAnsi="Verdana"/>
                <w:sz w:val="12"/>
                <w:szCs w:val="12"/>
              </w:rPr>
              <w:br/>
              <w:t>godkend</w:t>
            </w:r>
          </w:p>
        </w:tc>
        <w:tc>
          <w:tcPr>
            <w:tcW w:w="1134" w:type="dxa"/>
            <w:shd w:val="clear" w:color="auto" w:fill="20B8C4"/>
            <w:vAlign w:val="center"/>
          </w:tcPr>
          <w:p w14:paraId="1F0CFA98" w14:textId="77777777" w:rsidR="00B87026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20B8C4"/>
            <w:vAlign w:val="center"/>
          </w:tcPr>
          <w:p w14:paraId="4FF65204" w14:textId="77777777" w:rsidR="00B87026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Afstem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37B53128" w14:textId="41C061D6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Skift mellem</w:t>
            </w:r>
            <w:r>
              <w:rPr>
                <w:rFonts w:ascii="Verdana" w:hAnsi="Verdana"/>
                <w:sz w:val="12"/>
                <w:szCs w:val="12"/>
              </w:rPr>
              <w:br/>
              <w:t>smal/bred side</w:t>
            </w:r>
          </w:p>
        </w:tc>
        <w:tc>
          <w:tcPr>
            <w:tcW w:w="142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2B8CDF" w14:textId="77777777" w:rsidR="00B87026" w:rsidRDefault="00B87026" w:rsidP="00442491">
            <w:pPr>
              <w:jc w:val="center"/>
              <w:rPr>
                <w:rFonts w:ascii="Verdana" w:hAnsi="Verdana"/>
                <w:b/>
                <w:sz w:val="32"/>
                <w:szCs w:val="12"/>
              </w:rPr>
            </w:pPr>
            <w:r>
              <w:rPr>
                <w:rFonts w:ascii="Verdana" w:hAnsi="Verdana"/>
                <w:noProof/>
                <w:sz w:val="12"/>
                <w:szCs w:val="12"/>
              </w:rPr>
              <w:drawing>
                <wp:anchor distT="0" distB="0" distL="114300" distR="114300" simplePos="0" relativeHeight="251659264" behindDoc="0" locked="0" layoutInCell="1" allowOverlap="1" wp14:anchorId="1E314DB2" wp14:editId="647E692C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116205</wp:posOffset>
                  </wp:positionV>
                  <wp:extent cx="622935" cy="224790"/>
                  <wp:effectExtent l="0" t="0" r="5715" b="3810"/>
                  <wp:wrapNone/>
                  <wp:docPr id="35" name="Billed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DL image001.g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" cy="22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C80979" w14:textId="77777777" w:rsidR="00B87026" w:rsidRPr="0048783C" w:rsidRDefault="00B87026" w:rsidP="00442491">
            <w:pPr>
              <w:jc w:val="center"/>
              <w:rPr>
                <w:rFonts w:ascii="Verdana" w:hAnsi="Verdana"/>
                <w:b/>
                <w:sz w:val="18"/>
                <w:szCs w:val="12"/>
              </w:rPr>
            </w:pPr>
          </w:p>
          <w:p w14:paraId="77204537" w14:textId="77777777" w:rsidR="00B87026" w:rsidRPr="00C81DB2" w:rsidRDefault="00B87026" w:rsidP="00442491">
            <w:pPr>
              <w:jc w:val="center"/>
              <w:rPr>
                <w:rFonts w:ascii="Verdana" w:hAnsi="Verdana"/>
                <w:b/>
                <w:sz w:val="32"/>
                <w:szCs w:val="12"/>
              </w:rPr>
            </w:pPr>
            <w:r>
              <w:rPr>
                <w:rFonts w:ascii="Verdana" w:hAnsi="Verdana"/>
                <w:b/>
                <w:sz w:val="32"/>
                <w:szCs w:val="12"/>
              </w:rPr>
              <w:t>C</w:t>
            </w:r>
            <w:r w:rsidRPr="00C81DB2">
              <w:rPr>
                <w:rFonts w:ascii="Verdana" w:hAnsi="Verdana"/>
                <w:b/>
                <w:sz w:val="32"/>
                <w:szCs w:val="12"/>
              </w:rPr>
              <w:t>ARE</w:t>
            </w:r>
          </w:p>
          <w:p w14:paraId="2C0C3C27" w14:textId="77777777" w:rsidR="00B87026" w:rsidRPr="00DC4F16" w:rsidRDefault="00B87026" w:rsidP="00442491">
            <w:pPr>
              <w:jc w:val="center"/>
              <w:rPr>
                <w:rFonts w:ascii="Verdana" w:hAnsi="Verdana"/>
                <w:sz w:val="2"/>
                <w:szCs w:val="12"/>
              </w:rPr>
            </w:pPr>
          </w:p>
          <w:p w14:paraId="6C6C70AB" w14:textId="77777777" w:rsidR="00B87026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7020 5580</w:t>
            </w:r>
          </w:p>
          <w:p w14:paraId="172B3B6C" w14:textId="5F07B988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noProof/>
                <w:sz w:val="12"/>
                <w:szCs w:val="12"/>
                <w:lang w:val="en-US" w:eastAsia="da-DK"/>
              </w:rPr>
              <w:drawing>
                <wp:anchor distT="0" distB="0" distL="114300" distR="114300" simplePos="0" relativeHeight="251660288" behindDoc="0" locked="0" layoutInCell="1" allowOverlap="1" wp14:anchorId="6095B013" wp14:editId="6990A2BD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45720</wp:posOffset>
                  </wp:positionV>
                  <wp:extent cx="655320" cy="655320"/>
                  <wp:effectExtent l="0" t="0" r="0" b="0"/>
                  <wp:wrapNone/>
                  <wp:docPr id="36" name="Billed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usiness-central-logo - 29.10.2019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87026" w:rsidRPr="003A2953" w14:paraId="08AC0FF6" w14:textId="77777777" w:rsidTr="00B87026">
        <w:trPr>
          <w:trHeight w:hRule="exact" w:val="420"/>
          <w:jc w:val="center"/>
        </w:trPr>
        <w:tc>
          <w:tcPr>
            <w:tcW w:w="1132" w:type="dxa"/>
            <w:tcBorders>
              <w:bottom w:val="single" w:sz="8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5F537D8C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Hjælp og support siden</w:t>
            </w:r>
          </w:p>
        </w:tc>
        <w:tc>
          <w:tcPr>
            <w:tcW w:w="1153" w:type="dxa"/>
            <w:tcBorders>
              <w:bottom w:val="single" w:sz="8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21043CCD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3" w:type="dxa"/>
            <w:gridSpan w:val="2"/>
            <w:tcBorders>
              <w:bottom w:val="single" w:sz="8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3A9D4F40" w14:textId="77777777" w:rsidR="00B87026" w:rsidRPr="002960E9" w:rsidRDefault="00B87026" w:rsidP="00442491">
            <w:pPr>
              <w:pStyle w:val="FormateretHTML"/>
              <w:spacing w:line="259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S</w:t>
            </w:r>
            <w:r>
              <w:rPr>
                <w:rFonts w:ascii="Verdana" w:hAnsi="Verdana"/>
                <w:sz w:val="12"/>
                <w:szCs w:val="12"/>
              </w:rPr>
              <w:t>lå</w:t>
            </w:r>
            <w:r w:rsidRPr="003A2953">
              <w:rPr>
                <w:rFonts w:ascii="Verdana" w:hAnsi="Verdana"/>
                <w:sz w:val="12"/>
                <w:szCs w:val="12"/>
              </w:rPr>
              <w:t xml:space="preserve"> filterrude</w:t>
            </w:r>
            <w:r>
              <w:rPr>
                <w:rFonts w:ascii="Verdana" w:hAnsi="Verdana"/>
                <w:sz w:val="12"/>
                <w:szCs w:val="12"/>
              </w:rPr>
              <w:br/>
              <w:t>til/fra (totaler)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20B8C4"/>
            <w:vAlign w:val="center"/>
          </w:tcPr>
          <w:p w14:paraId="3FF62EBB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626B85A9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51F39A68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20B8C4"/>
            <w:vAlign w:val="center"/>
          </w:tcPr>
          <w:p w14:paraId="097764D9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bCs/>
                <w:i/>
                <w:sz w:val="12"/>
                <w:szCs w:val="12"/>
              </w:rPr>
            </w:pPr>
            <w:proofErr w:type="spellStart"/>
            <w:r w:rsidRPr="006505EB">
              <w:rPr>
                <w:rFonts w:ascii="Verdana" w:hAnsi="Verdana"/>
                <w:b/>
                <w:bCs/>
                <w:i/>
                <w:sz w:val="12"/>
                <w:szCs w:val="12"/>
              </w:rPr>
              <w:t>Ctrl</w:t>
            </w:r>
            <w:proofErr w:type="spellEnd"/>
            <w:r w:rsidRPr="006505EB">
              <w:rPr>
                <w:rFonts w:ascii="Verdana" w:hAnsi="Verdana"/>
                <w:b/>
                <w:bCs/>
                <w:i/>
                <w:sz w:val="12"/>
                <w:szCs w:val="12"/>
              </w:rPr>
              <w:t>/</w:t>
            </w:r>
          </w:p>
          <w:p w14:paraId="44647CDF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6505EB">
              <w:rPr>
                <w:rFonts w:ascii="Verdana" w:hAnsi="Verdana"/>
                <w:b/>
                <w:bCs/>
                <w:i/>
                <w:sz w:val="12"/>
                <w:szCs w:val="12"/>
              </w:rPr>
              <w:t>Shift</w:t>
            </w:r>
          </w:p>
        </w:tc>
        <w:tc>
          <w:tcPr>
            <w:tcW w:w="1138" w:type="dxa"/>
            <w:gridSpan w:val="2"/>
            <w:tcBorders>
              <w:bottom w:val="single" w:sz="8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5E175F03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20B8C4"/>
            <w:vAlign w:val="center"/>
          </w:tcPr>
          <w:p w14:paraId="41A4D46D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6B76275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Bogfør, udskriv</w:t>
            </w:r>
            <w:r>
              <w:rPr>
                <w:rFonts w:ascii="Verdana" w:hAnsi="Verdana"/>
                <w:sz w:val="12"/>
                <w:szCs w:val="12"/>
              </w:rPr>
              <w:br/>
              <w:t>og læg på lager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20B8C4"/>
            <w:vAlign w:val="center"/>
          </w:tcPr>
          <w:p w14:paraId="2ED1562F" w14:textId="77777777" w:rsidR="00B87026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20B8C4"/>
            <w:vAlign w:val="center"/>
          </w:tcPr>
          <w:p w14:paraId="2FE4077E" w14:textId="77777777" w:rsidR="00B87026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12" w:space="0" w:color="auto"/>
            </w:tcBorders>
            <w:shd w:val="clear" w:color="auto" w:fill="20B8C4"/>
            <w:tcMar>
              <w:left w:w="28" w:type="dxa"/>
              <w:right w:w="28" w:type="dxa"/>
            </w:tcMar>
            <w:vAlign w:val="center"/>
          </w:tcPr>
          <w:p w14:paraId="5A002C03" w14:textId="77777777" w:rsidR="00B87026" w:rsidRPr="002960E9" w:rsidRDefault="00B87026" w:rsidP="00442491">
            <w:pPr>
              <w:spacing w:line="259" w:lineRule="auto"/>
              <w:jc w:val="center"/>
              <w:rPr>
                <w:rFonts w:ascii="Verdana" w:eastAsia="Times New Roman" w:hAnsi="Verdana" w:cs="Segoe UI"/>
                <w:color w:val="171717"/>
                <w:sz w:val="12"/>
                <w:szCs w:val="12"/>
                <w:lang w:eastAsia="da-DK"/>
              </w:rPr>
            </w:pPr>
            <w:r>
              <w:rPr>
                <w:rFonts w:ascii="Verdana" w:hAnsi="Verdana"/>
                <w:sz w:val="12"/>
                <w:szCs w:val="12"/>
              </w:rPr>
              <w:t>Fokustilstand</w:t>
            </w:r>
            <w:r>
              <w:rPr>
                <w:rFonts w:ascii="Verdana" w:hAnsi="Verdana"/>
                <w:sz w:val="12"/>
                <w:szCs w:val="12"/>
              </w:rPr>
              <w:br/>
            </w:r>
            <w:r>
              <w:rPr>
                <w:rFonts w:ascii="Verdana" w:eastAsia="Times New Roman" w:hAnsi="Verdana" w:cs="Segoe UI"/>
                <w:color w:val="171717"/>
                <w:sz w:val="12"/>
                <w:szCs w:val="12"/>
                <w:lang w:eastAsia="da-DK"/>
              </w:rPr>
              <w:t>til/fra</w:t>
            </w:r>
          </w:p>
        </w:tc>
        <w:tc>
          <w:tcPr>
            <w:tcW w:w="1422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A5549E" w14:textId="77777777" w:rsidR="00B87026" w:rsidRPr="002960E9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B87026" w:rsidRPr="003A2953" w14:paraId="725AF109" w14:textId="77777777" w:rsidTr="00B87026">
        <w:trPr>
          <w:trHeight w:hRule="exact" w:val="420"/>
          <w:jc w:val="center"/>
        </w:trPr>
        <w:tc>
          <w:tcPr>
            <w:tcW w:w="1132" w:type="dxa"/>
            <w:tcBorders>
              <w:top w:val="single" w:sz="8" w:space="0" w:color="auto"/>
              <w:bottom w:val="single" w:sz="4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4BED0CA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53" w:type="dxa"/>
            <w:tcBorders>
              <w:top w:val="single" w:sz="8" w:space="0" w:color="auto"/>
              <w:bottom w:val="single" w:sz="4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600C77E1" w14:textId="77777777" w:rsidR="00B87026" w:rsidRPr="008D28F7" w:rsidRDefault="00B87026" w:rsidP="00442491">
            <w:pPr>
              <w:jc w:val="center"/>
              <w:rPr>
                <w:rFonts w:ascii="Verdana" w:hAnsi="Verdana"/>
                <w:sz w:val="12"/>
                <w:szCs w:val="12"/>
                <w:lang w:val="sv-SE"/>
              </w:rPr>
            </w:pPr>
            <w:r w:rsidRPr="008D28F7">
              <w:rPr>
                <w:rFonts w:ascii="Verdana" w:hAnsi="Verdana"/>
                <w:sz w:val="12"/>
                <w:szCs w:val="12"/>
                <w:lang w:val="sv-SE"/>
              </w:rPr>
              <w:t>Vis/skjul fakta-</w:t>
            </w:r>
          </w:p>
          <w:p w14:paraId="595FD891" w14:textId="77777777" w:rsidR="00B87026" w:rsidRPr="008D28F7" w:rsidRDefault="00B87026" w:rsidP="00442491">
            <w:pPr>
              <w:jc w:val="center"/>
              <w:rPr>
                <w:rFonts w:ascii="Verdana" w:hAnsi="Verdana"/>
                <w:sz w:val="12"/>
                <w:szCs w:val="12"/>
                <w:lang w:val="sv-SE"/>
              </w:rPr>
            </w:pPr>
            <w:r w:rsidRPr="008D28F7">
              <w:rPr>
                <w:rFonts w:ascii="Verdana" w:hAnsi="Verdana"/>
                <w:sz w:val="12"/>
                <w:szCs w:val="12"/>
                <w:lang w:val="sv-SE"/>
              </w:rPr>
              <w:t xml:space="preserve">boks </w:t>
            </w:r>
            <w:proofErr w:type="spellStart"/>
            <w:r w:rsidRPr="008D28F7">
              <w:rPr>
                <w:rFonts w:ascii="Verdana" w:hAnsi="Verdana"/>
                <w:sz w:val="12"/>
                <w:szCs w:val="12"/>
                <w:lang w:val="sv-SE"/>
              </w:rPr>
              <w:t>ruden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4D0406B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Filtrer efter</w:t>
            </w:r>
          </w:p>
          <w:p w14:paraId="2E839F96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valgt celleværdi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3DD3DF"/>
            <w:vAlign w:val="center"/>
          </w:tcPr>
          <w:p w14:paraId="0A8DFAF0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03E07A92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55CADB0D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Skjul aktuelle</w:t>
            </w:r>
            <w:r>
              <w:rPr>
                <w:rFonts w:ascii="Verdana" w:hAnsi="Verdana"/>
                <w:sz w:val="12"/>
                <w:szCs w:val="12"/>
              </w:rPr>
              <w:br/>
              <w:t>oversigtspanel</w:t>
            </w:r>
          </w:p>
        </w:tc>
        <w:tc>
          <w:tcPr>
            <w:tcW w:w="624" w:type="dxa"/>
            <w:tcBorders>
              <w:top w:val="single" w:sz="8" w:space="0" w:color="auto"/>
              <w:bottom w:val="single" w:sz="4" w:space="0" w:color="auto"/>
            </w:tcBorders>
            <w:shd w:val="clear" w:color="auto" w:fill="3DD3DF"/>
            <w:vAlign w:val="center"/>
          </w:tcPr>
          <w:p w14:paraId="62425B69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6505EB">
              <w:rPr>
                <w:rFonts w:ascii="Verdana" w:hAnsi="Verdana"/>
                <w:b/>
                <w:bCs/>
                <w:i/>
                <w:sz w:val="12"/>
                <w:szCs w:val="12"/>
              </w:rPr>
              <w:t>Alt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26B9B53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Sorter kolonne i</w:t>
            </w:r>
          </w:p>
          <w:p w14:paraId="3D6AED28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stigende/faldende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3DD3DF"/>
            <w:vAlign w:val="center"/>
          </w:tcPr>
          <w:p w14:paraId="4A18E502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38165086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3DD3DF"/>
            <w:vAlign w:val="center"/>
          </w:tcPr>
          <w:p w14:paraId="4B1BF381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3DD3DF"/>
            <w:vAlign w:val="center"/>
          </w:tcPr>
          <w:p w14:paraId="0A597901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2583C660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5E0E64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B87026" w:rsidRPr="003A2953" w14:paraId="1590B119" w14:textId="77777777" w:rsidTr="00B87026">
        <w:trPr>
          <w:trHeight w:hRule="exact" w:val="420"/>
          <w:jc w:val="center"/>
        </w:trPr>
        <w:tc>
          <w:tcPr>
            <w:tcW w:w="1132" w:type="dxa"/>
            <w:tcBorders>
              <w:top w:val="single" w:sz="4" w:space="0" w:color="auto"/>
              <w:bottom w:val="single" w:sz="8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25DDD6E4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8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4A899C9A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Skift mellem </w:t>
            </w:r>
            <w:r>
              <w:rPr>
                <w:rFonts w:ascii="Verdana" w:hAnsi="Verdana"/>
                <w:sz w:val="12"/>
                <w:szCs w:val="12"/>
              </w:rPr>
              <w:br/>
              <w:t>faktaboksområder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1C49AD7E" w14:textId="77777777" w:rsidR="00B87026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2960E9">
              <w:rPr>
                <w:rFonts w:ascii="Verdana" w:hAnsi="Verdana"/>
                <w:sz w:val="12"/>
                <w:szCs w:val="12"/>
              </w:rPr>
              <w:t>Tilføj filter på</w:t>
            </w:r>
          </w:p>
          <w:p w14:paraId="519183AE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2960E9">
              <w:rPr>
                <w:rFonts w:ascii="Verdana" w:hAnsi="Verdana"/>
                <w:sz w:val="12"/>
                <w:szCs w:val="12"/>
              </w:rPr>
              <w:t>det valgte felt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3DD3DF"/>
            <w:vAlign w:val="center"/>
          </w:tcPr>
          <w:p w14:paraId="567579E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73D3A9DA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1A27FCD8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8" w:space="0" w:color="auto"/>
            </w:tcBorders>
            <w:shd w:val="clear" w:color="auto" w:fill="3DD3DF"/>
            <w:vAlign w:val="center"/>
          </w:tcPr>
          <w:p w14:paraId="0B1BACA2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bCs/>
                <w:i/>
                <w:sz w:val="12"/>
                <w:szCs w:val="12"/>
              </w:rPr>
            </w:pPr>
            <w:r w:rsidRPr="006505EB">
              <w:rPr>
                <w:rFonts w:ascii="Verdana" w:hAnsi="Verdana"/>
                <w:b/>
                <w:bCs/>
                <w:i/>
                <w:sz w:val="12"/>
                <w:szCs w:val="12"/>
              </w:rPr>
              <w:t>Alt/</w:t>
            </w:r>
          </w:p>
          <w:p w14:paraId="3FBA853D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6505EB">
              <w:rPr>
                <w:rFonts w:ascii="Verdana" w:hAnsi="Verdana"/>
                <w:b/>
                <w:bCs/>
                <w:i/>
                <w:sz w:val="12"/>
                <w:szCs w:val="12"/>
              </w:rPr>
              <w:t>Shift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71964C73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3DD3DF"/>
            <w:vAlign w:val="center"/>
          </w:tcPr>
          <w:p w14:paraId="2DFFC912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48D18397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3DD3DF"/>
            <w:vAlign w:val="center"/>
          </w:tcPr>
          <w:p w14:paraId="28B21FB5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3DD3DF"/>
            <w:vAlign w:val="center"/>
          </w:tcPr>
          <w:p w14:paraId="54773327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3DD3DF"/>
            <w:tcMar>
              <w:left w:w="28" w:type="dxa"/>
              <w:right w:w="28" w:type="dxa"/>
            </w:tcMar>
            <w:vAlign w:val="center"/>
          </w:tcPr>
          <w:p w14:paraId="7BF2352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EF39F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B87026" w:rsidRPr="003A2953" w14:paraId="17C6748A" w14:textId="77777777" w:rsidTr="00B87026">
        <w:trPr>
          <w:trHeight w:hRule="exact" w:val="420"/>
          <w:jc w:val="center"/>
        </w:trPr>
        <w:tc>
          <w:tcPr>
            <w:tcW w:w="1132" w:type="dxa"/>
            <w:tcBorders>
              <w:top w:val="single" w:sz="8" w:space="0" w:color="auto"/>
            </w:tcBorders>
            <w:shd w:val="clear" w:color="auto" w:fill="CDDFF1"/>
            <w:tcMar>
              <w:left w:w="28" w:type="dxa"/>
              <w:right w:w="28" w:type="dxa"/>
            </w:tcMar>
            <w:vAlign w:val="center"/>
          </w:tcPr>
          <w:p w14:paraId="6AE6CE2B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53" w:type="dxa"/>
            <w:tcBorders>
              <w:top w:val="single" w:sz="8" w:space="0" w:color="auto"/>
            </w:tcBorders>
            <w:shd w:val="clear" w:color="auto" w:fill="CDDFF1"/>
            <w:tcMar>
              <w:left w:w="28" w:type="dxa"/>
              <w:right w:w="28" w:type="dxa"/>
            </w:tcMar>
            <w:vAlign w:val="center"/>
          </w:tcPr>
          <w:p w14:paraId="33802967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auto"/>
            </w:tcBorders>
            <w:shd w:val="clear" w:color="auto" w:fill="CDDFF1"/>
            <w:tcMar>
              <w:left w:w="28" w:type="dxa"/>
              <w:right w:w="28" w:type="dxa"/>
            </w:tcMar>
            <w:vAlign w:val="center"/>
          </w:tcPr>
          <w:p w14:paraId="56C12FE8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S</w:t>
            </w:r>
            <w:r>
              <w:rPr>
                <w:rFonts w:ascii="Verdana" w:hAnsi="Verdana"/>
                <w:sz w:val="12"/>
                <w:szCs w:val="12"/>
              </w:rPr>
              <w:t>lå</w:t>
            </w:r>
            <w:r w:rsidRPr="003A2953">
              <w:rPr>
                <w:rFonts w:ascii="Verdana" w:hAnsi="Verdana"/>
                <w:sz w:val="12"/>
                <w:szCs w:val="12"/>
              </w:rPr>
              <w:t xml:space="preserve"> filterrude</w:t>
            </w:r>
            <w:r>
              <w:rPr>
                <w:rFonts w:ascii="Verdana" w:hAnsi="Verdana"/>
                <w:sz w:val="12"/>
                <w:szCs w:val="12"/>
              </w:rPr>
              <w:br/>
              <w:t>til/fra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CDDFF1"/>
            <w:vAlign w:val="center"/>
          </w:tcPr>
          <w:p w14:paraId="4C57A8CE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4" w:space="0" w:color="auto"/>
            </w:tcBorders>
            <w:shd w:val="clear" w:color="auto" w:fill="CDDFF1"/>
            <w:tcMar>
              <w:left w:w="28" w:type="dxa"/>
              <w:right w:w="28" w:type="dxa"/>
            </w:tcMar>
            <w:vAlign w:val="center"/>
          </w:tcPr>
          <w:p w14:paraId="59F3B24A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</w:tcBorders>
            <w:shd w:val="clear" w:color="auto" w:fill="CDDFF1"/>
            <w:tcMar>
              <w:left w:w="28" w:type="dxa"/>
              <w:right w:w="28" w:type="dxa"/>
            </w:tcMar>
            <w:vAlign w:val="center"/>
          </w:tcPr>
          <w:p w14:paraId="750B9759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Gå til forrige</w:t>
            </w:r>
            <w:r>
              <w:rPr>
                <w:rFonts w:ascii="Verdana" w:hAnsi="Verdana"/>
                <w:sz w:val="12"/>
                <w:szCs w:val="12"/>
              </w:rPr>
              <w:br/>
              <w:t>oversigtspanel</w:t>
            </w:r>
          </w:p>
        </w:tc>
        <w:tc>
          <w:tcPr>
            <w:tcW w:w="624" w:type="dxa"/>
            <w:tcBorders>
              <w:top w:val="single" w:sz="8" w:space="0" w:color="auto"/>
            </w:tcBorders>
            <w:shd w:val="clear" w:color="auto" w:fill="CDDFF1"/>
            <w:vAlign w:val="center"/>
          </w:tcPr>
          <w:p w14:paraId="58BA22B3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6505EB">
              <w:rPr>
                <w:rFonts w:ascii="Verdana" w:hAnsi="Verdana"/>
                <w:b/>
                <w:bCs/>
                <w:i/>
                <w:sz w:val="12"/>
                <w:szCs w:val="12"/>
              </w:rPr>
              <w:t>Shift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</w:tcBorders>
            <w:shd w:val="clear" w:color="auto" w:fill="CDDFF1"/>
            <w:tcMar>
              <w:left w:w="28" w:type="dxa"/>
              <w:right w:w="28" w:type="dxa"/>
            </w:tcMar>
            <w:vAlign w:val="center"/>
          </w:tcPr>
          <w:p w14:paraId="77D2001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Vis kort/</w:t>
            </w:r>
            <w:r>
              <w:rPr>
                <w:rFonts w:ascii="Verdana" w:hAnsi="Verdana"/>
                <w:sz w:val="12"/>
                <w:szCs w:val="12"/>
              </w:rPr>
              <w:br/>
              <w:t>dokument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CDDFF1"/>
            <w:vAlign w:val="center"/>
          </w:tcPr>
          <w:p w14:paraId="4E5B8FF6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</w:tcBorders>
            <w:shd w:val="clear" w:color="auto" w:fill="CDDFF1"/>
            <w:tcMar>
              <w:left w:w="28" w:type="dxa"/>
              <w:right w:w="28" w:type="dxa"/>
            </w:tcMar>
            <w:vAlign w:val="center"/>
          </w:tcPr>
          <w:p w14:paraId="29AE9D05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Bogfør + udskriv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CDDFF1"/>
            <w:vAlign w:val="center"/>
          </w:tcPr>
          <w:p w14:paraId="2ACA9BB0" w14:textId="77777777" w:rsidR="00B87026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Vis menu indhold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CDDFF1"/>
            <w:vAlign w:val="center"/>
          </w:tcPr>
          <w:p w14:paraId="39C384BB" w14:textId="77777777" w:rsidR="00B87026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Udlign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12" w:space="0" w:color="auto"/>
            </w:tcBorders>
            <w:shd w:val="clear" w:color="auto" w:fill="CDDFF1"/>
            <w:tcMar>
              <w:left w:w="28" w:type="dxa"/>
              <w:right w:w="28" w:type="dxa"/>
            </w:tcMar>
            <w:vAlign w:val="center"/>
          </w:tcPr>
          <w:p w14:paraId="1CC7D2F3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Rollestifinder</w:t>
            </w:r>
          </w:p>
        </w:tc>
        <w:tc>
          <w:tcPr>
            <w:tcW w:w="1422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48606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B87026" w:rsidRPr="003A2953" w14:paraId="5A2EA015" w14:textId="77777777" w:rsidTr="00B87026">
        <w:trPr>
          <w:trHeight w:hRule="exact" w:val="420"/>
          <w:jc w:val="center"/>
        </w:trPr>
        <w:tc>
          <w:tcPr>
            <w:tcW w:w="1132" w:type="dxa"/>
            <w:tcBorders>
              <w:top w:val="single" w:sz="4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719C3D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839C4A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0F8B56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Søg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B6154E2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02387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Opdater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3E242C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Gå til næste</w:t>
            </w:r>
          </w:p>
          <w:p w14:paraId="5AFE8320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fast tab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0F945FA" w14:textId="77777777" w:rsidR="00B87026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FE827B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Statistik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FE0697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Kopier oven-</w:t>
            </w:r>
          </w:p>
          <w:p w14:paraId="4F3C0B8C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3A2953">
              <w:rPr>
                <w:rFonts w:ascii="Verdana" w:hAnsi="Verdana"/>
                <w:sz w:val="12"/>
                <w:szCs w:val="12"/>
              </w:rPr>
              <w:t>stående felt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93CE9A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Bogfør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A69D47E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909CADB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B7E84F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57F3BE" w14:textId="77777777" w:rsidR="00B87026" w:rsidRPr="003A2953" w:rsidRDefault="00B87026" w:rsidP="00442491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B87026" w:rsidRPr="006505EB" w14:paraId="675614F4" w14:textId="77777777" w:rsidTr="00B87026">
        <w:trPr>
          <w:trHeight w:hRule="exact" w:val="187"/>
          <w:jc w:val="center"/>
        </w:trPr>
        <w:tc>
          <w:tcPr>
            <w:tcW w:w="1132" w:type="dxa"/>
            <w:tcBorders>
              <w:top w:val="single" w:sz="8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C01A39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F1</w:t>
            </w:r>
          </w:p>
        </w:tc>
        <w:tc>
          <w:tcPr>
            <w:tcW w:w="1153" w:type="dxa"/>
            <w:tcBorders>
              <w:top w:val="single" w:sz="8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BAD951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F2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FE5BF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F3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88DAAC1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F4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DC63D6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EEEBA6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F6</w:t>
            </w:r>
          </w:p>
        </w:tc>
        <w:tc>
          <w:tcPr>
            <w:tcW w:w="62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AD31027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</w:p>
        </w:tc>
        <w:tc>
          <w:tcPr>
            <w:tcW w:w="1138" w:type="dxa"/>
            <w:gridSpan w:val="2"/>
            <w:tcBorders>
              <w:top w:val="single" w:sz="8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1F81A2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F7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9BCF90C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F8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B08FE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F9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984C4A0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F10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5780B7D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F11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5D7A53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  <w:r w:rsidRPr="006505EB">
              <w:rPr>
                <w:rFonts w:ascii="Verdana" w:hAnsi="Verdana"/>
                <w:b/>
                <w:sz w:val="13"/>
                <w:szCs w:val="13"/>
              </w:rPr>
              <w:t>F12</w:t>
            </w:r>
          </w:p>
        </w:tc>
        <w:tc>
          <w:tcPr>
            <w:tcW w:w="1422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2A99AA" w14:textId="77777777" w:rsidR="00B87026" w:rsidRPr="006505EB" w:rsidRDefault="00B87026" w:rsidP="00442491">
            <w:pPr>
              <w:jc w:val="center"/>
              <w:rPr>
                <w:rFonts w:ascii="Verdana" w:hAnsi="Verdana"/>
                <w:b/>
                <w:sz w:val="13"/>
                <w:szCs w:val="13"/>
              </w:rPr>
            </w:pPr>
          </w:p>
        </w:tc>
      </w:tr>
      <w:tr w:rsidR="00B87026" w:rsidRPr="007063B6" w14:paraId="5F5DEA48" w14:textId="77777777" w:rsidTr="00B8702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113"/>
          <w:jc w:val="center"/>
        </w:trPr>
        <w:tc>
          <w:tcPr>
            <w:tcW w:w="2832" w:type="dxa"/>
            <w:gridSpan w:val="3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tcMar>
              <w:left w:w="85" w:type="dxa"/>
              <w:right w:w="28" w:type="dxa"/>
            </w:tcMar>
            <w:vAlign w:val="bottom"/>
          </w:tcPr>
          <w:p w14:paraId="6C6EBAC4" w14:textId="77777777" w:rsidR="00B87026" w:rsidRPr="007063B6" w:rsidRDefault="00B87026" w:rsidP="00442491">
            <w:pPr>
              <w:rPr>
                <w:rFonts w:ascii="Verdana" w:hAnsi="Verdana"/>
                <w:sz w:val="14"/>
                <w:szCs w:val="14"/>
                <w:lang w:val="en-US" w:eastAsia="da-DK"/>
              </w:rPr>
            </w:pPr>
          </w:p>
        </w:tc>
        <w:tc>
          <w:tcPr>
            <w:tcW w:w="5003" w:type="dxa"/>
            <w:gridSpan w:val="6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tcMar>
              <w:left w:w="85" w:type="dxa"/>
              <w:right w:w="28" w:type="dxa"/>
            </w:tcMar>
            <w:vAlign w:val="bottom"/>
          </w:tcPr>
          <w:p w14:paraId="6EFFE125" w14:textId="77777777" w:rsidR="00B87026" w:rsidRPr="007063B6" w:rsidRDefault="00B87026" w:rsidP="0044249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836" w:type="dxa"/>
            <w:gridSpan w:val="3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tcMar>
              <w:left w:w="85" w:type="dxa"/>
            </w:tcMar>
            <w:vAlign w:val="bottom"/>
          </w:tcPr>
          <w:p w14:paraId="696D30AA" w14:textId="77777777" w:rsidR="00B87026" w:rsidRPr="007063B6" w:rsidRDefault="00B87026" w:rsidP="00442491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003" w:type="dxa"/>
            <w:gridSpan w:val="5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tcMar>
              <w:left w:w="85" w:type="dxa"/>
            </w:tcMar>
            <w:vAlign w:val="bottom"/>
          </w:tcPr>
          <w:p w14:paraId="1CF0DD13" w14:textId="77777777" w:rsidR="00B87026" w:rsidRPr="007063B6" w:rsidRDefault="00B87026" w:rsidP="00442491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B87026" w:rsidRPr="007063B6" w14:paraId="204EA6B4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12" w:space="0" w:color="auto"/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30F1B7D4" w14:textId="77777777" w:rsidR="00B87026" w:rsidRPr="001C76AF" w:rsidRDefault="00B87026" w:rsidP="00442491">
            <w:pPr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</w:pPr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Home/End</w:t>
            </w:r>
          </w:p>
        </w:tc>
        <w:tc>
          <w:tcPr>
            <w:tcW w:w="5003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44261A87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Gå til første / sidste felt i række</w:t>
            </w:r>
          </w:p>
        </w:tc>
        <w:tc>
          <w:tcPr>
            <w:tcW w:w="28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left w:w="85" w:type="dxa"/>
            </w:tcMar>
            <w:vAlign w:val="bottom"/>
          </w:tcPr>
          <w:p w14:paraId="04D49712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  <w:lang w:eastAsia="da-DK"/>
              </w:rPr>
            </w:pPr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Alt (+bogstav-/kombination)</w:t>
            </w:r>
          </w:p>
        </w:tc>
        <w:tc>
          <w:tcPr>
            <w:tcW w:w="5003" w:type="dxa"/>
            <w:gridSpan w:val="5"/>
            <w:tcBorders>
              <w:top w:val="single" w:sz="12" w:space="0" w:color="auto"/>
              <w:bottom w:val="single" w:sz="4" w:space="0" w:color="auto"/>
            </w:tcBorders>
            <w:tcMar>
              <w:left w:w="85" w:type="dxa"/>
            </w:tcMar>
            <w:vAlign w:val="bottom"/>
          </w:tcPr>
          <w:p w14:paraId="6AB441D6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Se henvisning på siden</w:t>
            </w:r>
          </w:p>
        </w:tc>
      </w:tr>
      <w:tr w:rsidR="00B87026" w:rsidRPr="007063B6" w14:paraId="4D38E356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045E19D1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Ctrl+Home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/End</w:t>
            </w:r>
          </w:p>
        </w:tc>
        <w:tc>
          <w:tcPr>
            <w:tcW w:w="5003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291112E9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Gå til første / sidste felt på side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85" w:type="dxa"/>
            </w:tcMar>
            <w:vAlign w:val="bottom"/>
          </w:tcPr>
          <w:p w14:paraId="0F0F4007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</w:rPr>
              <w:t>Alt+N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</w:tcMar>
            <w:vAlign w:val="bottom"/>
          </w:tcPr>
          <w:p w14:paraId="5717F5AD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Opret ny post</w:t>
            </w:r>
          </w:p>
        </w:tc>
      </w:tr>
      <w:tr w:rsidR="00B87026" w:rsidRPr="007063B6" w14:paraId="5298836B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1A762CE4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Ctrl+Insert</w:t>
            </w:r>
            <w:proofErr w:type="spellEnd"/>
          </w:p>
        </w:tc>
        <w:tc>
          <w:tcPr>
            <w:tcW w:w="5003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42A4E7B7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 xml:space="preserve">Indsæt en ny linje på et 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</w:rPr>
              <w:t>document</w:t>
            </w:r>
            <w:proofErr w:type="spellEnd"/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85" w:type="dxa"/>
            </w:tcMar>
            <w:vAlign w:val="bottom"/>
          </w:tcPr>
          <w:p w14:paraId="4B5A3CDC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</w:rPr>
              <w:t>Alt+D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</w:tcMar>
            <w:vAlign w:val="bottom"/>
          </w:tcPr>
          <w:p w14:paraId="5FDD948B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Dimensioner</w:t>
            </w:r>
          </w:p>
        </w:tc>
      </w:tr>
      <w:tr w:rsidR="00B87026" w:rsidRPr="007063B6" w14:paraId="4FFC8D4A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4" w:space="0" w:color="auto"/>
              <w:bottom w:val="single" w:sz="8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3FF6816E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Ctrl+Delete</w:t>
            </w:r>
            <w:proofErr w:type="spellEnd"/>
          </w:p>
        </w:tc>
        <w:tc>
          <w:tcPr>
            <w:tcW w:w="5003" w:type="dxa"/>
            <w:gridSpan w:val="6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6ED01F77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Slet linjen på et dokument, journal eller regneark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tcMar>
              <w:left w:w="85" w:type="dxa"/>
            </w:tcMar>
            <w:vAlign w:val="bottom"/>
          </w:tcPr>
          <w:p w14:paraId="41541583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Shift+Ctrl+D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4" w:space="0" w:color="auto"/>
              <w:bottom w:val="single" w:sz="8" w:space="0" w:color="auto"/>
            </w:tcBorders>
            <w:tcMar>
              <w:left w:w="85" w:type="dxa"/>
            </w:tcMar>
            <w:vAlign w:val="bottom"/>
          </w:tcPr>
          <w:p w14:paraId="51CA110A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Kladde dimensioner</w:t>
            </w:r>
          </w:p>
        </w:tc>
      </w:tr>
      <w:tr w:rsidR="00B87026" w:rsidRPr="007063B6" w14:paraId="387FF762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26C535DD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Ctrl</w:t>
            </w:r>
            <w:proofErr w:type="spellEnd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+”</w:t>
            </w: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Click</w:t>
            </w:r>
            <w:proofErr w:type="spellEnd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”</w:t>
            </w:r>
          </w:p>
        </w:tc>
        <w:tc>
          <w:tcPr>
            <w:tcW w:w="5003" w:type="dxa"/>
            <w:gridSpan w:val="6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76B01AED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Naviger, når du tilpasser</w:t>
            </w:r>
          </w:p>
        </w:tc>
        <w:tc>
          <w:tcPr>
            <w:tcW w:w="2836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5D05E66A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Alt+Shift+N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46655523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Ok + Ny på kort + dokumentsider</w:t>
            </w:r>
          </w:p>
        </w:tc>
      </w:tr>
      <w:tr w:rsidR="00B87026" w:rsidRPr="007063B6" w14:paraId="2008B12E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20423203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Ctrl+Pg.Up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/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Pg.Down</w:t>
            </w:r>
            <w:proofErr w:type="spellEnd"/>
          </w:p>
        </w:tc>
        <w:tc>
          <w:tcPr>
            <w:tcW w:w="5003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2685548A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Næste fane / Forrige fane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6408F57E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Alt+O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46BEC7ED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Tilføj en ny note til den valgte post</w:t>
            </w:r>
          </w:p>
        </w:tc>
      </w:tr>
      <w:tr w:rsidR="00B87026" w:rsidRPr="007063B6" w14:paraId="40871AA4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088202A3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Ctrl+Up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/Down (pil op/pil ned)</w:t>
            </w:r>
          </w:p>
        </w:tc>
        <w:tc>
          <w:tcPr>
            <w:tcW w:w="5003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7EABE148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Næste element / Forrige element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22EE7E98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Alt+Q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327B5560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>Åben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>Fortæl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>mig</w:t>
            </w:r>
            <w:proofErr w:type="spellEnd"/>
          </w:p>
        </w:tc>
      </w:tr>
      <w:tr w:rsidR="00B87026" w:rsidRPr="007063B6" w14:paraId="65462442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1A15EC75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  <w:lang w:eastAsia="da-DK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Ctrl+Space</w:t>
            </w:r>
            <w:proofErr w:type="spellEnd"/>
          </w:p>
        </w:tc>
        <w:tc>
          <w:tcPr>
            <w:tcW w:w="5003" w:type="dxa"/>
            <w:gridSpan w:val="6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561D070A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Skift rækkevalg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32A3EFDD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Alt+Up</w:t>
            </w:r>
            <w:proofErr w:type="spellEnd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 xml:space="preserve"> (Pil op)</w:t>
            </w:r>
          </w:p>
        </w:tc>
        <w:tc>
          <w:tcPr>
            <w:tcW w:w="5003" w:type="dxa"/>
            <w:gridSpan w:val="5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5635B3F8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>Åbn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>værktøjstip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>eller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>valideringsfejl</w:t>
            </w:r>
            <w:proofErr w:type="spellEnd"/>
          </w:p>
        </w:tc>
      </w:tr>
      <w:tr w:rsidR="00B87026" w:rsidRPr="007063B6" w14:paraId="43B7AE63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8" w:space="0" w:color="auto"/>
              <w:bottom w:val="single" w:sz="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4EE9D8C9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  <w:lang w:eastAsia="da-DK"/>
              </w:rPr>
            </w:pPr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Ctrl/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Shift</w:t>
            </w:r>
            <w:proofErr w:type="gramStart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+”Click</w:t>
            </w:r>
            <w:proofErr w:type="spellEnd"/>
            <w:proofErr w:type="gramEnd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”</w:t>
            </w:r>
          </w:p>
        </w:tc>
        <w:tc>
          <w:tcPr>
            <w:tcW w:w="5003" w:type="dxa"/>
            <w:gridSpan w:val="6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7C2E6491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Føj række / rækker til markeringen</w:t>
            </w:r>
          </w:p>
        </w:tc>
        <w:tc>
          <w:tcPr>
            <w:tcW w:w="2836" w:type="dxa"/>
            <w:gridSpan w:val="3"/>
            <w:tcBorders>
              <w:top w:val="single" w:sz="8" w:space="0" w:color="auto"/>
              <w:left w:val="single" w:sz="12" w:space="0" w:color="auto"/>
              <w:bottom w:val="single" w:sz="2" w:space="0" w:color="auto"/>
            </w:tcBorders>
            <w:tcMar>
              <w:left w:w="85" w:type="dxa"/>
            </w:tcMar>
            <w:vAlign w:val="bottom"/>
          </w:tcPr>
          <w:p w14:paraId="1AD50ECE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Alt+Down</w:t>
            </w:r>
            <w:proofErr w:type="spellEnd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 xml:space="preserve"> (Pil ned)</w:t>
            </w:r>
          </w:p>
        </w:tc>
        <w:tc>
          <w:tcPr>
            <w:tcW w:w="5003" w:type="dxa"/>
            <w:gridSpan w:val="5"/>
            <w:tcBorders>
              <w:top w:val="single" w:sz="8" w:space="0" w:color="auto"/>
              <w:bottom w:val="single" w:sz="2" w:space="0" w:color="auto"/>
            </w:tcBorders>
            <w:tcMar>
              <w:left w:w="85" w:type="dxa"/>
            </w:tcMar>
            <w:vAlign w:val="bottom"/>
          </w:tcPr>
          <w:p w14:paraId="7AA5BFB0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Åbn en drop-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</w:rPr>
              <w:t>down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</w:rPr>
              <w:t xml:space="preserve"> eller slå op</w:t>
            </w:r>
          </w:p>
        </w:tc>
      </w:tr>
      <w:tr w:rsidR="00B87026" w:rsidRPr="007063B6" w14:paraId="5B6A2AC4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2" w:space="0" w:color="auto"/>
              <w:bottom w:val="single" w:sz="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78A9D1B8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Ctrl+Enter</w:t>
            </w:r>
            <w:proofErr w:type="spellEnd"/>
          </w:p>
        </w:tc>
        <w:tc>
          <w:tcPr>
            <w:tcW w:w="5003" w:type="dxa"/>
            <w:gridSpan w:val="6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25DF842B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Næste felt udenfor listen / tilbage til listen fra filter</w:t>
            </w:r>
          </w:p>
        </w:tc>
        <w:tc>
          <w:tcPr>
            <w:tcW w:w="2836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tcMar>
              <w:left w:w="85" w:type="dxa"/>
            </w:tcMar>
            <w:vAlign w:val="bottom"/>
          </w:tcPr>
          <w:p w14:paraId="0ADE3712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Alt+T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2" w:space="0" w:color="auto"/>
              <w:bottom w:val="single" w:sz="2" w:space="0" w:color="auto"/>
            </w:tcBorders>
            <w:tcMar>
              <w:left w:w="85" w:type="dxa"/>
            </w:tcMar>
            <w:vAlign w:val="bottom"/>
          </w:tcPr>
          <w:p w14:paraId="09F37207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>Åbn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>siden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 xml:space="preserve">, mine 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/>
              </w:rPr>
              <w:t>indstillinger</w:t>
            </w:r>
            <w:proofErr w:type="spellEnd"/>
          </w:p>
        </w:tc>
      </w:tr>
      <w:tr w:rsidR="00B87026" w:rsidRPr="007063B6" w14:paraId="1DE524B3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2" w:space="0" w:color="auto"/>
              <w:bottom w:val="single" w:sz="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12F79233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Ctrl+A</w:t>
            </w:r>
            <w:proofErr w:type="spellEnd"/>
          </w:p>
        </w:tc>
        <w:tc>
          <w:tcPr>
            <w:tcW w:w="5003" w:type="dxa"/>
            <w:gridSpan w:val="6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3EB05EB5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Vælg alle</w:t>
            </w:r>
          </w:p>
        </w:tc>
        <w:tc>
          <w:tcPr>
            <w:tcW w:w="2836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tcMar>
              <w:left w:w="85" w:type="dxa"/>
            </w:tcMar>
            <w:vAlign w:val="bottom"/>
          </w:tcPr>
          <w:p w14:paraId="0F2E17BB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Alt+Shift+W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2" w:space="0" w:color="auto"/>
              <w:bottom w:val="single" w:sz="2" w:space="0" w:color="auto"/>
            </w:tcBorders>
            <w:tcMar>
              <w:left w:w="85" w:type="dxa"/>
            </w:tcMar>
            <w:vAlign w:val="bottom"/>
          </w:tcPr>
          <w:p w14:paraId="76510978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Åbn aktuelle kort/ aktuelle dokument i et nyt vindue</w:t>
            </w:r>
          </w:p>
        </w:tc>
      </w:tr>
      <w:tr w:rsidR="00B87026" w:rsidRPr="007063B6" w14:paraId="0B9793BC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2" w:space="0" w:color="auto"/>
              <w:bottom w:val="single" w:sz="8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7ABDB446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Ctrl+C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/V</w:t>
            </w:r>
          </w:p>
        </w:tc>
        <w:tc>
          <w:tcPr>
            <w:tcW w:w="5003" w:type="dxa"/>
            <w:gridSpan w:val="6"/>
            <w:tcBorders>
              <w:top w:val="single" w:sz="2" w:space="0" w:color="auto"/>
              <w:bottom w:val="single" w:sz="8" w:space="0" w:color="auto"/>
              <w:right w:val="single" w:sz="12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5AB9EC0C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Kopier / indsæt rækker</w:t>
            </w:r>
          </w:p>
        </w:tc>
        <w:tc>
          <w:tcPr>
            <w:tcW w:w="2836" w:type="dxa"/>
            <w:gridSpan w:val="3"/>
            <w:tcBorders>
              <w:top w:val="single" w:sz="2" w:space="0" w:color="auto"/>
              <w:left w:val="single" w:sz="12" w:space="0" w:color="auto"/>
              <w:bottom w:val="single" w:sz="8" w:space="0" w:color="auto"/>
            </w:tcBorders>
            <w:tcMar>
              <w:left w:w="85" w:type="dxa"/>
            </w:tcMar>
            <w:vAlign w:val="bottom"/>
          </w:tcPr>
          <w:p w14:paraId="29A163B3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Shift+Up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/Down</w:t>
            </w:r>
          </w:p>
        </w:tc>
        <w:tc>
          <w:tcPr>
            <w:tcW w:w="5003" w:type="dxa"/>
            <w:gridSpan w:val="5"/>
            <w:tcBorders>
              <w:top w:val="single" w:sz="2" w:space="0" w:color="auto"/>
              <w:bottom w:val="single" w:sz="8" w:space="0" w:color="auto"/>
            </w:tcBorders>
            <w:tcMar>
              <w:left w:w="85" w:type="dxa"/>
            </w:tcMar>
            <w:vAlign w:val="bottom"/>
          </w:tcPr>
          <w:p w14:paraId="2F7A8D9D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Tilføj række over / nedenfor til valg</w:t>
            </w:r>
          </w:p>
        </w:tc>
      </w:tr>
      <w:tr w:rsidR="00B87026" w:rsidRPr="007063B6" w14:paraId="33347B0D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8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510B42A7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</w:rPr>
              <w:t>Ctrl+Alt+Q</w:t>
            </w:r>
            <w:proofErr w:type="spellEnd"/>
          </w:p>
        </w:tc>
        <w:tc>
          <w:tcPr>
            <w:tcW w:w="5003" w:type="dxa"/>
            <w:gridSpan w:val="6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3808D2B7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Søg efter poster</w:t>
            </w:r>
          </w:p>
        </w:tc>
        <w:tc>
          <w:tcPr>
            <w:tcW w:w="2836" w:type="dxa"/>
            <w:gridSpan w:val="3"/>
            <w:tcBorders>
              <w:top w:val="single" w:sz="8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45888C59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Shift+Page</w:t>
            </w:r>
            <w:proofErr w:type="spellEnd"/>
            <w:r w:rsidRPr="001C76AF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1C76AF">
              <w:rPr>
                <w:rFonts w:ascii="Verdana" w:hAnsi="Verdana"/>
                <w:sz w:val="16"/>
                <w:szCs w:val="16"/>
                <w:lang w:val="en-US" w:eastAsia="da-DK"/>
              </w:rPr>
              <w:t>Up/Down</w:t>
            </w:r>
          </w:p>
        </w:tc>
        <w:tc>
          <w:tcPr>
            <w:tcW w:w="5003" w:type="dxa"/>
            <w:gridSpan w:val="5"/>
            <w:tcBorders>
              <w:top w:val="single" w:sz="8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227D1251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Vælg synlige rækker over / nedenfor</w:t>
            </w:r>
          </w:p>
        </w:tc>
      </w:tr>
      <w:tr w:rsidR="00B87026" w:rsidRPr="007063B6" w14:paraId="4FFB5923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7F618274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Ctrl+Alt+F1</w:t>
            </w:r>
          </w:p>
        </w:tc>
        <w:tc>
          <w:tcPr>
            <w:tcW w:w="5003" w:type="dxa"/>
            <w:gridSpan w:val="6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5AD68916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Undersøg side og data</w:t>
            </w:r>
          </w:p>
        </w:tc>
        <w:tc>
          <w:tcPr>
            <w:tcW w:w="2836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7355EF06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Shift+Ctrl+Alt+C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42BFB7CF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Virksomhedsikon</w:t>
            </w:r>
          </w:p>
        </w:tc>
      </w:tr>
      <w:tr w:rsidR="00B87026" w:rsidRPr="007063B6" w14:paraId="4574EF47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789784DA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Ctrl+Alt+Shift+F3</w:t>
            </w:r>
          </w:p>
        </w:tc>
        <w:tc>
          <w:tcPr>
            <w:tcW w:w="5003" w:type="dxa"/>
            <w:gridSpan w:val="6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67D0AA09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Nulstil filtre</w:t>
            </w:r>
          </w:p>
        </w:tc>
        <w:tc>
          <w:tcPr>
            <w:tcW w:w="2836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4B180B70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Tab/</w:t>
            </w:r>
            <w:proofErr w:type="spellStart"/>
            <w:r w:rsidRPr="001C76AF">
              <w:rPr>
                <w:rFonts w:ascii="Verdana" w:eastAsia="Times New Roman" w:hAnsi="Verdana" w:cs="Segoe UI"/>
                <w:color w:val="171717"/>
                <w:sz w:val="16"/>
                <w:szCs w:val="16"/>
                <w:lang w:eastAsia="da-DK"/>
              </w:rPr>
              <w:t>Shift+Tab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747B9E4D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Flyt fokus til det næste / forrige element</w:t>
            </w:r>
          </w:p>
        </w:tc>
      </w:tr>
      <w:tr w:rsidR="00B87026" w:rsidRPr="007063B6" w14:paraId="586B0F28" w14:textId="77777777" w:rsidTr="001C7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27"/>
          <w:jc w:val="center"/>
        </w:trPr>
        <w:tc>
          <w:tcPr>
            <w:tcW w:w="2832" w:type="dxa"/>
            <w:gridSpan w:val="3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320C41A6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Ctrl+Shift+Enter</w:t>
            </w:r>
            <w:proofErr w:type="spellEnd"/>
          </w:p>
        </w:tc>
        <w:tc>
          <w:tcPr>
            <w:tcW w:w="5003" w:type="dxa"/>
            <w:gridSpan w:val="6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28" w:type="dxa"/>
            </w:tcMar>
            <w:vAlign w:val="bottom"/>
          </w:tcPr>
          <w:p w14:paraId="1B3F4264" w14:textId="77777777" w:rsidR="00B87026" w:rsidRPr="001C76AF" w:rsidRDefault="00B87026" w:rsidP="00442491">
            <w:pPr>
              <w:rPr>
                <w:rFonts w:ascii="Verdana" w:hAnsi="Verdana"/>
                <w:b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Gå til næste hurtigindtastningsfelt uden for en liste</w:t>
            </w:r>
          </w:p>
        </w:tc>
        <w:tc>
          <w:tcPr>
            <w:tcW w:w="2836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64E2BBEF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Enter/</w:t>
            </w:r>
            <w:proofErr w:type="spellStart"/>
            <w:r w:rsidRPr="001C76AF">
              <w:rPr>
                <w:rFonts w:ascii="Verdana" w:hAnsi="Verdana"/>
                <w:sz w:val="16"/>
                <w:szCs w:val="16"/>
                <w:lang w:eastAsia="da-DK"/>
              </w:rPr>
              <w:t>Shift+Enter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left w:w="85" w:type="dxa"/>
            </w:tcMar>
            <w:vAlign w:val="bottom"/>
          </w:tcPr>
          <w:p w14:paraId="6950B635" w14:textId="77777777" w:rsidR="00B87026" w:rsidRPr="001C76AF" w:rsidRDefault="00B87026" w:rsidP="00442491">
            <w:pPr>
              <w:rPr>
                <w:rFonts w:ascii="Verdana" w:hAnsi="Verdana"/>
                <w:sz w:val="16"/>
                <w:szCs w:val="16"/>
              </w:rPr>
            </w:pPr>
            <w:r w:rsidRPr="001C76AF">
              <w:rPr>
                <w:rFonts w:ascii="Verdana" w:hAnsi="Verdana"/>
                <w:sz w:val="16"/>
                <w:szCs w:val="16"/>
              </w:rPr>
              <w:t>Gå til næste / forrige hurtigindtastningsfelt</w:t>
            </w:r>
          </w:p>
        </w:tc>
      </w:tr>
    </w:tbl>
    <w:p w14:paraId="0D7F4558" w14:textId="69756826" w:rsidR="00B87026" w:rsidRDefault="00B87026" w:rsidP="0089065A"/>
    <w:p w14:paraId="5829706A" w14:textId="77777777" w:rsidR="00B87026" w:rsidRDefault="00B87026">
      <w:r>
        <w:br w:type="page"/>
      </w:r>
    </w:p>
    <w:p w14:paraId="7A698D36" w14:textId="77777777" w:rsidR="00C31C93" w:rsidRDefault="00C31C93" w:rsidP="00C31C93"/>
    <w:p w14:paraId="3E5B4C40" w14:textId="7E3366E5" w:rsidR="00C31C93" w:rsidRPr="00E20E96" w:rsidRDefault="00C31C93" w:rsidP="00C31C93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32"/>
          <w:szCs w:val="32"/>
        </w:rPr>
        <w:t xml:space="preserve">Filtermuligheder i </w:t>
      </w:r>
      <w:r w:rsidRPr="00B87026">
        <w:rPr>
          <w:rFonts w:ascii="Verdana" w:hAnsi="Verdana"/>
          <w:b/>
          <w:bCs/>
          <w:sz w:val="32"/>
          <w:szCs w:val="32"/>
        </w:rPr>
        <w:t>Business Central</w:t>
      </w:r>
    </w:p>
    <w:tbl>
      <w:tblPr>
        <w:tblStyle w:val="Tabel-Gitter"/>
        <w:tblW w:w="150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63"/>
        <w:gridCol w:w="2996"/>
        <w:gridCol w:w="2268"/>
        <w:gridCol w:w="8794"/>
      </w:tblGrid>
      <w:tr w:rsidR="00A471BC" w:rsidRPr="00E3018B" w14:paraId="33CE2F85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611EC375" w14:textId="77777777" w:rsidR="00A471BC" w:rsidRPr="00E3018B" w:rsidRDefault="00A471BC" w:rsidP="0044249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Symbol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743D4CF9" w14:textId="77777777" w:rsidR="00A471BC" w:rsidRPr="00E3018B" w:rsidRDefault="00A471BC" w:rsidP="0044249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Betyder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6EBED4C1" w14:textId="77777777" w:rsidR="00A471BC" w:rsidRPr="00E3018B" w:rsidRDefault="00A471BC" w:rsidP="0044249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Eksempel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29F4EA53" w14:textId="77777777" w:rsidR="00A471BC" w:rsidRPr="00E3018B" w:rsidRDefault="00A471BC" w:rsidP="0044249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Forklaring</w:t>
            </w:r>
          </w:p>
        </w:tc>
      </w:tr>
      <w:tr w:rsidR="00A471BC" w:rsidRPr="00E3018B" w14:paraId="7FFF86B4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0801D218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48E58EDA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Lig med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29A61A83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=377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6453DAD8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Tallet 377</w:t>
            </w:r>
          </w:p>
        </w:tc>
      </w:tr>
      <w:tr w:rsidR="00A471BC" w:rsidRPr="00E3018B" w14:paraId="7246C1E2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08DF995C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050B1C8B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1652A3DD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=Blå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7B6524EE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Poster med koden Blå</w:t>
            </w:r>
          </w:p>
        </w:tc>
      </w:tr>
      <w:tr w:rsidR="00A471BC" w:rsidRPr="00E3018B" w14:paraId="18268C4F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1F88EC05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..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62D34B77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Interval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5F02F14A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1100..1200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0EEF94A7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Tal fra 1100 til og med 1200</w:t>
            </w:r>
          </w:p>
        </w:tc>
      </w:tr>
      <w:tr w:rsidR="00A471BC" w:rsidRPr="00E3018B" w14:paraId="134A2E73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19E16AAC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77C61642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0550D0A6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E3018B">
              <w:rPr>
                <w:rFonts w:ascii="Verdana" w:hAnsi="Verdana"/>
                <w:sz w:val="16"/>
                <w:szCs w:val="16"/>
              </w:rPr>
              <w:t>..</w:t>
            </w:r>
            <w:proofErr w:type="gramEnd"/>
            <w:r w:rsidRPr="00E3018B">
              <w:rPr>
                <w:rFonts w:ascii="Verdana" w:hAnsi="Verdana"/>
                <w:sz w:val="16"/>
                <w:szCs w:val="16"/>
              </w:rPr>
              <w:t>2500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08612EB9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Til og med 2500</w:t>
            </w:r>
          </w:p>
        </w:tc>
      </w:tr>
      <w:tr w:rsidR="00A471BC" w:rsidRPr="00E3018B" w14:paraId="131F9D55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1FE4B0F2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2364EC1D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71C2D0DA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E3018B">
              <w:rPr>
                <w:rFonts w:ascii="Verdana" w:hAnsi="Verdana"/>
                <w:sz w:val="16"/>
                <w:szCs w:val="16"/>
              </w:rPr>
              <w:t>..</w:t>
            </w:r>
            <w:proofErr w:type="gramEnd"/>
            <w:r w:rsidRPr="00E3018B">
              <w:rPr>
                <w:rFonts w:ascii="Verdana" w:hAnsi="Verdana"/>
                <w:sz w:val="16"/>
                <w:szCs w:val="16"/>
              </w:rPr>
              <w:t>31-12-25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59D31D80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Datoer til og med 31.12.2025</w:t>
            </w:r>
          </w:p>
        </w:tc>
      </w:tr>
      <w:tr w:rsidR="00A471BC" w:rsidRPr="00E3018B" w14:paraId="605D3794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3EE37396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36D613B0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4DBE2ABE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4711..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137A92C4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Fra 4711 og frem</w:t>
            </w:r>
          </w:p>
        </w:tc>
      </w:tr>
      <w:tr w:rsidR="00A471BC" w:rsidRPr="00E3018B" w14:paraId="284B1D81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732A0274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|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2DAD063E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Enten / eller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61D533CA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1200|1300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4B30C039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Poster med tallene 1200 og / eller 1300</w:t>
            </w:r>
          </w:p>
        </w:tc>
      </w:tr>
      <w:tr w:rsidR="00A471BC" w:rsidRPr="00E3018B" w14:paraId="2764C927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64B7ACB0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&amp;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7568B912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Både / og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4D90DF46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&lt;2000&amp;&gt;1000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49D26475" w14:textId="6BFCAB4A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Tal, som er mindre en 2000 og større end 1000.</w:t>
            </w:r>
            <w:r w:rsidR="00D819C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E3018B">
              <w:rPr>
                <w:rFonts w:ascii="Verdana" w:hAnsi="Verdana"/>
                <w:sz w:val="16"/>
                <w:szCs w:val="16"/>
              </w:rPr>
              <w:t xml:space="preserve">Tegnet &amp; kan ikke anvendes alene – kun sammen med tal, fordi der ikke er nogen </w:t>
            </w:r>
            <w:proofErr w:type="spellStart"/>
            <w:r w:rsidRPr="00E3018B">
              <w:rPr>
                <w:rFonts w:ascii="Verdana" w:hAnsi="Verdana"/>
                <w:sz w:val="16"/>
                <w:szCs w:val="16"/>
              </w:rPr>
              <w:t>record</w:t>
            </w:r>
            <w:proofErr w:type="spellEnd"/>
            <w:r w:rsidRPr="00E3018B">
              <w:rPr>
                <w:rFonts w:ascii="Verdana" w:hAnsi="Verdana"/>
                <w:sz w:val="16"/>
                <w:szCs w:val="16"/>
              </w:rPr>
              <w:t>, der kan have to tal.</w:t>
            </w:r>
          </w:p>
        </w:tc>
      </w:tr>
      <w:tr w:rsidR="00D819C2" w:rsidRPr="00E3018B" w14:paraId="0F950988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60859F2E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01388287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Jokertegn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6FF42E36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*ab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059DBE2A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Alt der slutter med ab – skelner mellem store og små bogstaver</w:t>
            </w:r>
          </w:p>
        </w:tc>
      </w:tr>
      <w:tr w:rsidR="00A471BC" w:rsidRPr="00E3018B" w14:paraId="47242110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639B69B1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5C32897C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19D14040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AB*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0B9AA7CD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Alt der begynder med AB – skelner mellem store og små bogstaver</w:t>
            </w:r>
          </w:p>
        </w:tc>
      </w:tr>
      <w:tr w:rsidR="00A471BC" w:rsidRPr="00E3018B" w14:paraId="34B6F07D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5015487D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5B8ACFE8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Mange ukendte tegn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7756D1B7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*A/S*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58B862E6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Tekster der indeholder A/S – skelner mellem store og små bogstaver</w:t>
            </w:r>
          </w:p>
        </w:tc>
      </w:tr>
      <w:tr w:rsidR="00D819C2" w:rsidRPr="00E3018B" w14:paraId="5E61D325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6934CA91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&lt;&gt;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294C10BE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Forskellig fra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662B0A5C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&lt;&gt;0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1C395440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Alle tal undtagen 0</w:t>
            </w:r>
            <w:r w:rsidRPr="00E3018B">
              <w:rPr>
                <w:rFonts w:ascii="Verdana" w:hAnsi="Verdana"/>
                <w:sz w:val="16"/>
                <w:szCs w:val="16"/>
              </w:rPr>
              <w:br/>
              <w:t xml:space="preserve">Kan du kombineres jokertegn &lt;&gt;ab* </w:t>
            </w:r>
          </w:p>
        </w:tc>
      </w:tr>
      <w:tr w:rsidR="00D819C2" w:rsidRPr="00E3018B" w14:paraId="7DB93A9F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69EE1F9C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&gt;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6F3F9676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Større end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757C1131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&gt;2400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33AC8D65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Tal større end 2400</w:t>
            </w:r>
          </w:p>
        </w:tc>
      </w:tr>
      <w:tr w:rsidR="00D819C2" w:rsidRPr="00E3018B" w14:paraId="7154C9F4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460AEB49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&gt;=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2BF11D5F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Større end eller lig med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5C0094C9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&gt;=2400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1D58C39B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Tal lig med 2400 eller større</w:t>
            </w:r>
          </w:p>
        </w:tc>
      </w:tr>
      <w:tr w:rsidR="00D819C2" w:rsidRPr="00E3018B" w14:paraId="59D417D5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5CD47BC4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&lt;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5E9CFE38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Mindre end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47D19963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&lt;1250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4EF64C25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Tal mindre end 1250</w:t>
            </w:r>
          </w:p>
        </w:tc>
      </w:tr>
      <w:tr w:rsidR="00A471BC" w:rsidRPr="00E3018B" w14:paraId="7EBEAF7F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38A331E7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&lt;=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67BE377E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Mindre end eller lig med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0763CF0B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&lt;=1250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1B0A8C8D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Tal lig med 1250 eller mindre</w:t>
            </w:r>
          </w:p>
        </w:tc>
      </w:tr>
      <w:tr w:rsidR="00A471BC" w:rsidRPr="00E3018B" w14:paraId="38CDDA83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745F96C4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?</w:t>
            </w: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1227D252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Ukendt tegn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1CBC43AC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 w:rsidRPr="00E3018B">
              <w:rPr>
                <w:rFonts w:ascii="Verdana" w:hAnsi="Verdana"/>
                <w:sz w:val="16"/>
                <w:szCs w:val="16"/>
              </w:rPr>
              <w:t>Hans?n</w:t>
            </w:r>
            <w:proofErr w:type="spellEnd"/>
            <w:proofErr w:type="gramEnd"/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7D7CD394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Tekster f.eks. Hansen eller Hanson</w:t>
            </w:r>
          </w:p>
        </w:tc>
      </w:tr>
      <w:tr w:rsidR="00A471BC" w:rsidRPr="00E3018B" w14:paraId="4910840C" w14:textId="77777777" w:rsidTr="00D819C2">
        <w:tc>
          <w:tcPr>
            <w:tcW w:w="963" w:type="dxa"/>
            <w:tcBorders>
              <w:bottom w:val="single" w:sz="8" w:space="0" w:color="auto"/>
            </w:tcBorders>
            <w:tcMar>
              <w:top w:w="28" w:type="dxa"/>
              <w:bottom w:w="28" w:type="dxa"/>
            </w:tcMar>
          </w:tcPr>
          <w:p w14:paraId="4C44B645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@</w:t>
            </w:r>
          </w:p>
        </w:tc>
        <w:tc>
          <w:tcPr>
            <w:tcW w:w="2996" w:type="dxa"/>
            <w:tcBorders>
              <w:bottom w:val="single" w:sz="8" w:space="0" w:color="auto"/>
            </w:tcBorders>
            <w:tcMar>
              <w:top w:w="28" w:type="dxa"/>
              <w:bottom w:w="28" w:type="dxa"/>
            </w:tcMar>
          </w:tcPr>
          <w:p w14:paraId="03115760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Store/små bogstaver er uden betydning i resten af søgeordet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tcMar>
              <w:top w:w="28" w:type="dxa"/>
              <w:bottom w:w="28" w:type="dxa"/>
            </w:tcMar>
          </w:tcPr>
          <w:p w14:paraId="4B51BD57" w14:textId="77777777" w:rsidR="00A471BC" w:rsidRPr="00E3018B" w:rsidRDefault="00A471BC" w:rsidP="00442491">
            <w:pPr>
              <w:spacing w:line="480" w:lineRule="auto"/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@lokation</w:t>
            </w:r>
          </w:p>
        </w:tc>
        <w:tc>
          <w:tcPr>
            <w:tcW w:w="8794" w:type="dxa"/>
            <w:tcBorders>
              <w:bottom w:val="single" w:sz="8" w:space="0" w:color="auto"/>
            </w:tcBorders>
            <w:tcMar>
              <w:top w:w="28" w:type="dxa"/>
              <w:bottom w:w="28" w:type="dxa"/>
            </w:tcMar>
          </w:tcPr>
          <w:p w14:paraId="19D986AE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Tekster som LOKATION, lokation eller Lokation</w:t>
            </w:r>
          </w:p>
        </w:tc>
      </w:tr>
      <w:tr w:rsidR="00A471BC" w:rsidRPr="00E3018B" w14:paraId="10CCCFC4" w14:textId="77777777" w:rsidTr="00D819C2">
        <w:tc>
          <w:tcPr>
            <w:tcW w:w="963" w:type="dxa"/>
            <w:tcBorders>
              <w:top w:val="single" w:sz="8" w:space="0" w:color="auto"/>
              <w:bottom w:val="single" w:sz="8" w:space="0" w:color="auto"/>
            </w:tcBorders>
            <w:tcMar>
              <w:top w:w="28" w:type="dxa"/>
              <w:bottom w:w="28" w:type="dxa"/>
            </w:tcMar>
          </w:tcPr>
          <w:p w14:paraId="19A69B1A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Borders>
              <w:top w:val="single" w:sz="8" w:space="0" w:color="auto"/>
              <w:bottom w:val="single" w:sz="8" w:space="0" w:color="auto"/>
            </w:tcBorders>
            <w:tcMar>
              <w:top w:w="28" w:type="dxa"/>
              <w:bottom w:w="28" w:type="dxa"/>
            </w:tcMar>
          </w:tcPr>
          <w:p w14:paraId="2798E6A6" w14:textId="77777777" w:rsidR="00A471BC" w:rsidRPr="00E3018B" w:rsidRDefault="00A471BC" w:rsidP="0044249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tcMar>
              <w:top w:w="28" w:type="dxa"/>
              <w:bottom w:w="28" w:type="dxa"/>
            </w:tcMar>
          </w:tcPr>
          <w:p w14:paraId="2FD53C9B" w14:textId="77777777" w:rsidR="00A471BC" w:rsidRPr="00E3018B" w:rsidRDefault="00A471BC" w:rsidP="0044249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Kombinationer</w:t>
            </w:r>
          </w:p>
        </w:tc>
        <w:tc>
          <w:tcPr>
            <w:tcW w:w="8794" w:type="dxa"/>
            <w:tcBorders>
              <w:top w:val="single" w:sz="8" w:space="0" w:color="auto"/>
              <w:bottom w:val="single" w:sz="8" w:space="0" w:color="auto"/>
            </w:tcBorders>
            <w:tcMar>
              <w:top w:w="28" w:type="dxa"/>
              <w:bottom w:w="28" w:type="dxa"/>
            </w:tcMar>
          </w:tcPr>
          <w:p w14:paraId="2282D908" w14:textId="77777777" w:rsidR="00A471BC" w:rsidRPr="00E3018B" w:rsidRDefault="00A471BC" w:rsidP="0044249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018B">
              <w:rPr>
                <w:rFonts w:ascii="Verdana" w:hAnsi="Verdana"/>
                <w:b/>
                <w:bCs/>
                <w:sz w:val="16"/>
                <w:szCs w:val="16"/>
              </w:rPr>
              <w:t>Forklaringer</w:t>
            </w:r>
          </w:p>
        </w:tc>
      </w:tr>
      <w:tr w:rsidR="00A471BC" w:rsidRPr="00E3018B" w14:paraId="6FC47D48" w14:textId="77777777" w:rsidTr="00D819C2">
        <w:tc>
          <w:tcPr>
            <w:tcW w:w="963" w:type="dxa"/>
            <w:tcBorders>
              <w:top w:val="single" w:sz="8" w:space="0" w:color="auto"/>
            </w:tcBorders>
            <w:tcMar>
              <w:top w:w="28" w:type="dxa"/>
              <w:bottom w:w="28" w:type="dxa"/>
            </w:tcMar>
          </w:tcPr>
          <w:p w14:paraId="1C4B4D19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Borders>
              <w:top w:val="single" w:sz="8" w:space="0" w:color="auto"/>
            </w:tcBorders>
            <w:tcMar>
              <w:top w:w="28" w:type="dxa"/>
              <w:bottom w:w="28" w:type="dxa"/>
            </w:tcMar>
          </w:tcPr>
          <w:p w14:paraId="0FD98915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tcMar>
              <w:top w:w="28" w:type="dxa"/>
              <w:bottom w:w="28" w:type="dxa"/>
            </w:tcMar>
          </w:tcPr>
          <w:p w14:paraId="276CABAB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30</w:t>
            </w:r>
            <w:proofErr w:type="gramStart"/>
            <w:r w:rsidRPr="00E3018B">
              <w:rPr>
                <w:rFonts w:ascii="Verdana" w:hAnsi="Verdana"/>
                <w:sz w:val="16"/>
                <w:szCs w:val="16"/>
              </w:rPr>
              <w:t>|(</w:t>
            </w:r>
            <w:proofErr w:type="gramEnd"/>
            <w:r w:rsidRPr="00E3018B">
              <w:rPr>
                <w:rFonts w:ascii="Verdana" w:hAnsi="Verdana"/>
                <w:sz w:val="16"/>
                <w:szCs w:val="16"/>
              </w:rPr>
              <w:t>&gt;=10&amp;&lt;=20)</w:t>
            </w:r>
          </w:p>
        </w:tc>
        <w:tc>
          <w:tcPr>
            <w:tcW w:w="8794" w:type="dxa"/>
            <w:tcBorders>
              <w:top w:val="single" w:sz="8" w:space="0" w:color="auto"/>
            </w:tcBorders>
            <w:tcMar>
              <w:top w:w="28" w:type="dxa"/>
              <w:bottom w:w="28" w:type="dxa"/>
            </w:tcMar>
          </w:tcPr>
          <w:p w14:paraId="0F028C13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Poster med tallet 30 eller med tal fra 10 til og med 20 (</w:t>
            </w:r>
            <w:proofErr w:type="spellStart"/>
            <w:r w:rsidRPr="00E3018B">
              <w:rPr>
                <w:rFonts w:ascii="Verdana" w:hAnsi="Verdana"/>
                <w:sz w:val="16"/>
                <w:szCs w:val="16"/>
              </w:rPr>
              <w:t>resultatetaf</w:t>
            </w:r>
            <w:proofErr w:type="spellEnd"/>
            <w:r w:rsidRPr="00E3018B">
              <w:rPr>
                <w:rFonts w:ascii="Verdana" w:hAnsi="Verdana"/>
                <w:sz w:val="16"/>
                <w:szCs w:val="16"/>
              </w:rPr>
              <w:t xml:space="preserve"> beregningen i parentesen)</w:t>
            </w:r>
          </w:p>
        </w:tc>
      </w:tr>
      <w:tr w:rsidR="00A471BC" w:rsidRPr="00E3018B" w14:paraId="10850DE9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60071ED4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0C36859B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22B055F0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5999|</w:t>
            </w:r>
            <w:proofErr w:type="gramStart"/>
            <w:r w:rsidRPr="00E3018B">
              <w:rPr>
                <w:rFonts w:ascii="Verdana" w:hAnsi="Verdana"/>
                <w:sz w:val="16"/>
                <w:szCs w:val="16"/>
              </w:rPr>
              <w:t>8100..</w:t>
            </w:r>
            <w:proofErr w:type="gramEnd"/>
            <w:r w:rsidRPr="00E3018B">
              <w:rPr>
                <w:rFonts w:ascii="Verdana" w:hAnsi="Verdana"/>
                <w:sz w:val="16"/>
                <w:szCs w:val="16"/>
              </w:rPr>
              <w:t>8490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61DDAEBA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Tallet 5999 og tallene fra 8100 til og med 8490</w:t>
            </w:r>
          </w:p>
        </w:tc>
      </w:tr>
      <w:tr w:rsidR="00A471BC" w:rsidRPr="00E3018B" w14:paraId="4533F402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5B734C2E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713E64D0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01AE732E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E3018B">
              <w:rPr>
                <w:rFonts w:ascii="Verdana" w:hAnsi="Verdana"/>
                <w:sz w:val="16"/>
                <w:szCs w:val="16"/>
              </w:rPr>
              <w:t>..</w:t>
            </w:r>
            <w:proofErr w:type="gramEnd"/>
            <w:r w:rsidRPr="00E3018B">
              <w:rPr>
                <w:rFonts w:ascii="Verdana" w:hAnsi="Verdana"/>
                <w:sz w:val="16"/>
                <w:szCs w:val="16"/>
              </w:rPr>
              <w:t>1299|</w:t>
            </w:r>
            <w:proofErr w:type="gramStart"/>
            <w:r w:rsidRPr="00E3018B">
              <w:rPr>
                <w:rFonts w:ascii="Verdana" w:hAnsi="Verdana"/>
                <w:sz w:val="16"/>
                <w:szCs w:val="16"/>
              </w:rPr>
              <w:t>1600..</w:t>
            </w:r>
            <w:proofErr w:type="gramEnd"/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1C8569AE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Tal mindre end eller lige med 1299 og tal større end lig med 1600 (undtaget tal mellem 1300 og 1599)</w:t>
            </w:r>
          </w:p>
        </w:tc>
      </w:tr>
      <w:tr w:rsidR="00A471BC" w:rsidRPr="00E3018B" w14:paraId="36A219E1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7524B941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1CE3EC39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6EEA190D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&gt;50&amp;&lt;100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25CFF977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Tal større end 50 og mindre end 100 (tal fra 51 til og med 99)</w:t>
            </w:r>
          </w:p>
        </w:tc>
      </w:tr>
      <w:tr w:rsidR="00A471BC" w:rsidRPr="00E3018B" w14:paraId="23DD0665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03C7A9CE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1DC9E7E1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65D16460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*C*&amp;*D*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2D049536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Tekster der indeholder C og D (der skelnes mellem store og små bogstaver)</w:t>
            </w:r>
          </w:p>
        </w:tc>
      </w:tr>
      <w:tr w:rsidR="00A471BC" w:rsidRPr="00E3018B" w14:paraId="22C9E363" w14:textId="77777777" w:rsidTr="00D819C2">
        <w:tc>
          <w:tcPr>
            <w:tcW w:w="963" w:type="dxa"/>
            <w:tcMar>
              <w:top w:w="28" w:type="dxa"/>
              <w:bottom w:w="28" w:type="dxa"/>
            </w:tcMar>
          </w:tcPr>
          <w:p w14:paraId="714B18FF" w14:textId="77777777" w:rsidR="00A471BC" w:rsidRPr="00E3018B" w:rsidRDefault="00A471BC" w:rsidP="0044249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996" w:type="dxa"/>
            <w:tcMar>
              <w:top w:w="28" w:type="dxa"/>
              <w:bottom w:w="28" w:type="dxa"/>
            </w:tcMar>
          </w:tcPr>
          <w:p w14:paraId="690AD357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14:paraId="5F5A8F3D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@</w:t>
            </w:r>
            <w:proofErr w:type="gramStart"/>
            <w:r w:rsidRPr="00E3018B">
              <w:rPr>
                <w:rFonts w:ascii="Verdana" w:hAnsi="Verdana"/>
                <w:sz w:val="16"/>
                <w:szCs w:val="16"/>
              </w:rPr>
              <w:t>*?/</w:t>
            </w:r>
            <w:proofErr w:type="gramEnd"/>
            <w:r w:rsidRPr="00E3018B">
              <w:rPr>
                <w:rFonts w:ascii="Verdana" w:hAnsi="Verdana"/>
                <w:sz w:val="16"/>
                <w:szCs w:val="16"/>
              </w:rPr>
              <w:t>s*</w:t>
            </w:r>
          </w:p>
        </w:tc>
        <w:tc>
          <w:tcPr>
            <w:tcW w:w="8794" w:type="dxa"/>
            <w:tcMar>
              <w:top w:w="28" w:type="dxa"/>
              <w:bottom w:w="28" w:type="dxa"/>
            </w:tcMar>
          </w:tcPr>
          <w:p w14:paraId="303600CF" w14:textId="77777777" w:rsidR="00A471BC" w:rsidRPr="00E3018B" w:rsidRDefault="00A471BC" w:rsidP="00442491">
            <w:pPr>
              <w:rPr>
                <w:rFonts w:ascii="Verdana" w:hAnsi="Verdana"/>
                <w:sz w:val="16"/>
                <w:szCs w:val="16"/>
              </w:rPr>
            </w:pPr>
            <w:r w:rsidRPr="00E3018B">
              <w:rPr>
                <w:rFonts w:ascii="Verdana" w:hAnsi="Verdana"/>
                <w:sz w:val="16"/>
                <w:szCs w:val="16"/>
              </w:rPr>
              <w:t>Tekster der indeholder A/S, I/S, M/S eller a/s, i/s, m/</w:t>
            </w:r>
            <w:proofErr w:type="gramStart"/>
            <w:r w:rsidRPr="00E3018B">
              <w:rPr>
                <w:rFonts w:ascii="Verdana" w:hAnsi="Verdana"/>
                <w:sz w:val="16"/>
                <w:szCs w:val="16"/>
              </w:rPr>
              <w:t>s,  /</w:t>
            </w:r>
            <w:proofErr w:type="gramEnd"/>
            <w:r w:rsidRPr="00E3018B">
              <w:rPr>
                <w:rFonts w:ascii="Verdana" w:hAnsi="Verdana"/>
                <w:sz w:val="16"/>
                <w:szCs w:val="16"/>
              </w:rPr>
              <w:t xml:space="preserve">s </w:t>
            </w:r>
            <w:proofErr w:type="gramStart"/>
            <w:r w:rsidRPr="00E3018B">
              <w:rPr>
                <w:rFonts w:ascii="Verdana" w:hAnsi="Verdana"/>
                <w:sz w:val="16"/>
                <w:szCs w:val="16"/>
              </w:rPr>
              <w:t>eller  /</w:t>
            </w:r>
            <w:proofErr w:type="gramEnd"/>
            <w:r w:rsidRPr="00E3018B">
              <w:rPr>
                <w:rFonts w:ascii="Verdana" w:hAnsi="Verdana"/>
                <w:sz w:val="16"/>
                <w:szCs w:val="16"/>
              </w:rPr>
              <w:t xml:space="preserve">S </w:t>
            </w:r>
            <w:r w:rsidRPr="00E3018B">
              <w:rPr>
                <w:rFonts w:ascii="Verdana" w:hAnsi="Verdana"/>
                <w:sz w:val="16"/>
                <w:szCs w:val="16"/>
              </w:rPr>
              <w:br/>
              <w:t>(bogstavet før /s er ikke defineret og der skelnes ikke mellem ”blank”, store eller små bogstaver).</w:t>
            </w:r>
          </w:p>
        </w:tc>
      </w:tr>
    </w:tbl>
    <w:p w14:paraId="0C43C685" w14:textId="0AB7F6B8" w:rsidR="00E20E96" w:rsidRPr="00E3018B" w:rsidRDefault="00E20E96" w:rsidP="00E20E96">
      <w:pPr>
        <w:rPr>
          <w:sz w:val="20"/>
          <w:szCs w:val="20"/>
        </w:rPr>
      </w:pPr>
      <w:r w:rsidRPr="00E3018B">
        <w:rPr>
          <w:b/>
          <w:bCs/>
          <w:sz w:val="20"/>
          <w:szCs w:val="20"/>
        </w:rPr>
        <w:t>Bemærk</w:t>
      </w:r>
      <w:r w:rsidRPr="00E3018B">
        <w:rPr>
          <w:sz w:val="20"/>
          <w:szCs w:val="20"/>
        </w:rPr>
        <w:t xml:space="preserve">: Det er vigtigt, at du kun angiver meningsfyldte filtre. Det er f.eks. muligt at angive et interval, der ikke findes – og det kan programmet ikke kontrollere for dig. </w:t>
      </w:r>
      <w:r>
        <w:rPr>
          <w:sz w:val="20"/>
          <w:szCs w:val="20"/>
        </w:rPr>
        <w:br/>
      </w:r>
      <w:r w:rsidRPr="00E3018B">
        <w:rPr>
          <w:sz w:val="20"/>
          <w:szCs w:val="20"/>
        </w:rPr>
        <w:t>Du skal kende de sorteringsregler, som bruges i programmet, for at kunne angive effektive filtre.</w:t>
      </w:r>
    </w:p>
    <w:p w14:paraId="3B43FF01" w14:textId="77777777" w:rsidR="002408D5" w:rsidRDefault="002408D5" w:rsidP="008D28F7"/>
    <w:p w14:paraId="696E5684" w14:textId="1D1B4C1F" w:rsidR="008D28F7" w:rsidRDefault="00F8607B" w:rsidP="008D28F7">
      <w:pPr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 xml:space="preserve">Overblik over datoformler </w:t>
      </w:r>
      <w:r w:rsidR="008D28F7">
        <w:rPr>
          <w:rFonts w:ascii="Verdana" w:hAnsi="Verdana"/>
          <w:b/>
          <w:bCs/>
          <w:sz w:val="32"/>
          <w:szCs w:val="32"/>
        </w:rPr>
        <w:t xml:space="preserve">i </w:t>
      </w:r>
      <w:r w:rsidR="008D28F7" w:rsidRPr="00B87026">
        <w:rPr>
          <w:rFonts w:ascii="Verdana" w:hAnsi="Verdana"/>
          <w:b/>
          <w:bCs/>
          <w:sz w:val="32"/>
          <w:szCs w:val="32"/>
        </w:rPr>
        <w:t>Business Central</w:t>
      </w:r>
    </w:p>
    <w:p w14:paraId="1A4EF6D1" w14:textId="77777777" w:rsidR="00D4449A" w:rsidRPr="001D59A5" w:rsidRDefault="00D4449A" w:rsidP="00D4449A">
      <w:pPr>
        <w:rPr>
          <w:rFonts w:ascii="Verdana" w:hAnsi="Verdana"/>
          <w:sz w:val="18"/>
          <w:szCs w:val="18"/>
        </w:rPr>
      </w:pPr>
      <w:r w:rsidRPr="001D59A5">
        <w:rPr>
          <w:rFonts w:ascii="Verdana" w:hAnsi="Verdana"/>
          <w:sz w:val="18"/>
          <w:szCs w:val="18"/>
        </w:rPr>
        <w:t xml:space="preserve">Overblik over de mest anvendte datoformler i Microsoft Dynamics 365 Business Central. </w:t>
      </w:r>
      <w:r>
        <w:rPr>
          <w:rFonts w:ascii="Verdana" w:hAnsi="Verdana"/>
          <w:sz w:val="18"/>
          <w:szCs w:val="18"/>
        </w:rPr>
        <w:br/>
      </w:r>
      <w:r w:rsidRPr="001D59A5">
        <w:rPr>
          <w:rFonts w:ascii="Verdana" w:hAnsi="Verdana"/>
          <w:sz w:val="18"/>
          <w:szCs w:val="18"/>
        </w:rPr>
        <w:t>Datoformler bruges i filtre, bogføringsopsætning, rapporter og andre filtre, hvor datoer kan beregnes dynamisk</w:t>
      </w:r>
    </w:p>
    <w:tbl>
      <w:tblPr>
        <w:tblStyle w:val="Tabel-Gitter"/>
        <w:tblW w:w="15027" w:type="dxa"/>
        <w:tblLayout w:type="fixed"/>
        <w:tblLook w:val="04A0" w:firstRow="1" w:lastRow="0" w:firstColumn="1" w:lastColumn="0" w:noHBand="0" w:noVBand="1"/>
      </w:tblPr>
      <w:tblGrid>
        <w:gridCol w:w="1696"/>
        <w:gridCol w:w="5392"/>
        <w:gridCol w:w="851"/>
        <w:gridCol w:w="1695"/>
        <w:gridCol w:w="5393"/>
      </w:tblGrid>
      <w:tr w:rsidR="009542D0" w:rsidRPr="00F136CC" w14:paraId="4869D322" w14:textId="77777777" w:rsidTr="00B855ED">
        <w:trPr>
          <w:trHeight w:hRule="exact" w:val="340"/>
        </w:trPr>
        <w:tc>
          <w:tcPr>
            <w:tcW w:w="7088" w:type="dxa"/>
            <w:gridSpan w:val="2"/>
            <w:vAlign w:val="center"/>
          </w:tcPr>
          <w:p w14:paraId="3D892B5F" w14:textId="2D983566" w:rsidR="009542D0" w:rsidRPr="00F136CC" w:rsidRDefault="00FD3845" w:rsidP="00B855E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136CC">
              <w:rPr>
                <w:rFonts w:ascii="Verdana" w:hAnsi="Verdana"/>
                <w:b/>
                <w:bCs/>
                <w:sz w:val="20"/>
                <w:szCs w:val="20"/>
              </w:rPr>
              <w:t>Grundlæggende perioder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251BA12" w14:textId="77777777" w:rsidR="009542D0" w:rsidRPr="00F136CC" w:rsidRDefault="009542D0" w:rsidP="00B855E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E5971A5" w14:textId="6B36B932" w:rsidR="009542D0" w:rsidRPr="00F136CC" w:rsidRDefault="00B855ED" w:rsidP="00B855ED">
            <w:pPr>
              <w:rPr>
                <w:rFonts w:ascii="Verdana" w:hAnsi="Verdana"/>
                <w:sz w:val="20"/>
                <w:szCs w:val="20"/>
              </w:rPr>
            </w:pPr>
            <w:r w:rsidRPr="00F136CC">
              <w:rPr>
                <w:rFonts w:ascii="Verdana" w:hAnsi="Verdana"/>
                <w:b/>
                <w:bCs/>
                <w:sz w:val="20"/>
                <w:szCs w:val="20"/>
              </w:rPr>
              <w:t>Relative</w:t>
            </w:r>
            <w:r w:rsidRPr="00F136C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136CC">
              <w:rPr>
                <w:rFonts w:ascii="Verdana" w:hAnsi="Verdana"/>
                <w:b/>
                <w:bCs/>
                <w:sz w:val="20"/>
                <w:szCs w:val="20"/>
              </w:rPr>
              <w:t>forskydninger</w:t>
            </w:r>
          </w:p>
        </w:tc>
      </w:tr>
      <w:tr w:rsidR="009542D0" w:rsidRPr="00F136CC" w14:paraId="5AFF5EC6" w14:textId="77777777" w:rsidTr="00D4449A">
        <w:trPr>
          <w:trHeight w:hRule="exact" w:val="284"/>
        </w:trPr>
        <w:tc>
          <w:tcPr>
            <w:tcW w:w="1696" w:type="dxa"/>
            <w:vAlign w:val="center"/>
          </w:tcPr>
          <w:p w14:paraId="1ED59380" w14:textId="696C291C" w:rsidR="009542D0" w:rsidRPr="00F136CC" w:rsidRDefault="009542D0" w:rsidP="00D4449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Tegn/symbol</w:t>
            </w:r>
          </w:p>
        </w:tc>
        <w:tc>
          <w:tcPr>
            <w:tcW w:w="5392" w:type="dxa"/>
            <w:vAlign w:val="center"/>
          </w:tcPr>
          <w:p w14:paraId="0288484E" w14:textId="6CE09B6E" w:rsidR="009542D0" w:rsidRPr="00F136CC" w:rsidRDefault="009542D0" w:rsidP="00B855E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Betyder/forklaring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14A91A8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64C2B226" w14:textId="519181F1" w:rsidR="009542D0" w:rsidRPr="00F136CC" w:rsidRDefault="009542D0" w:rsidP="00D4449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Tegn/symbol</w:t>
            </w:r>
          </w:p>
        </w:tc>
        <w:tc>
          <w:tcPr>
            <w:tcW w:w="5393" w:type="dxa"/>
            <w:vAlign w:val="center"/>
          </w:tcPr>
          <w:p w14:paraId="1C393DAA" w14:textId="5632EE64" w:rsidR="009542D0" w:rsidRPr="00F136CC" w:rsidRDefault="009542D0" w:rsidP="00B855E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Betyder/forklaring</w:t>
            </w:r>
          </w:p>
        </w:tc>
      </w:tr>
      <w:tr w:rsidR="009542D0" w:rsidRPr="00F136CC" w14:paraId="6FE870F7" w14:textId="77777777" w:rsidTr="00D4449A">
        <w:trPr>
          <w:trHeight w:hRule="exact" w:val="284"/>
        </w:trPr>
        <w:tc>
          <w:tcPr>
            <w:tcW w:w="1696" w:type="dxa"/>
            <w:vAlign w:val="center"/>
          </w:tcPr>
          <w:p w14:paraId="1B9A6134" w14:textId="1BEDD72C" w:rsidR="009542D0" w:rsidRPr="00F136CC" w:rsidRDefault="00A84C8E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LM</w:t>
            </w:r>
          </w:p>
        </w:tc>
        <w:tc>
          <w:tcPr>
            <w:tcW w:w="5392" w:type="dxa"/>
            <w:vAlign w:val="center"/>
          </w:tcPr>
          <w:p w14:paraId="0C8FB7EC" w14:textId="58D4DB8B" w:rsidR="009542D0" w:rsidRPr="00F136CC" w:rsidRDefault="00E04330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 xml:space="preserve">Slut </w:t>
            </w:r>
            <w:r w:rsidR="00437AE1" w:rsidRPr="00F136CC">
              <w:rPr>
                <w:rFonts w:ascii="Verdana" w:hAnsi="Verdana"/>
                <w:sz w:val="18"/>
                <w:szCs w:val="18"/>
              </w:rPr>
              <w:t xml:space="preserve">på </w:t>
            </w:r>
            <w:r w:rsidRPr="00F136CC">
              <w:rPr>
                <w:rFonts w:ascii="Verdana" w:hAnsi="Verdana"/>
                <w:sz w:val="18"/>
                <w:szCs w:val="18"/>
              </w:rPr>
              <w:t>løbende måned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08F9CC6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207E08B6" w14:textId="32F34815" w:rsidR="009542D0" w:rsidRPr="00F136CC" w:rsidRDefault="00413A0A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1D</w:t>
            </w:r>
          </w:p>
        </w:tc>
        <w:tc>
          <w:tcPr>
            <w:tcW w:w="5393" w:type="dxa"/>
            <w:vAlign w:val="center"/>
          </w:tcPr>
          <w:p w14:paraId="1E20EB1D" w14:textId="7A36F230" w:rsidR="009542D0" w:rsidRPr="00F136CC" w:rsidRDefault="00977506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En</w:t>
            </w:r>
            <w:r w:rsidR="00413A0A" w:rsidRPr="00F136CC">
              <w:rPr>
                <w:rFonts w:ascii="Verdana" w:hAnsi="Verdana"/>
                <w:sz w:val="18"/>
                <w:szCs w:val="18"/>
              </w:rPr>
              <w:t xml:space="preserve"> dag frem</w:t>
            </w:r>
          </w:p>
        </w:tc>
      </w:tr>
      <w:tr w:rsidR="009542D0" w:rsidRPr="00F136CC" w14:paraId="6738CA72" w14:textId="77777777" w:rsidTr="00D4449A">
        <w:trPr>
          <w:trHeight w:hRule="exact" w:val="284"/>
        </w:trPr>
        <w:tc>
          <w:tcPr>
            <w:tcW w:w="1696" w:type="dxa"/>
            <w:vAlign w:val="center"/>
          </w:tcPr>
          <w:p w14:paraId="294903A7" w14:textId="3190D79F" w:rsidR="009542D0" w:rsidRPr="00F136CC" w:rsidRDefault="00437AE1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-LM</w:t>
            </w:r>
          </w:p>
        </w:tc>
        <w:tc>
          <w:tcPr>
            <w:tcW w:w="5392" w:type="dxa"/>
            <w:vAlign w:val="center"/>
          </w:tcPr>
          <w:p w14:paraId="711DF63B" w14:textId="4824BEA6" w:rsidR="009542D0" w:rsidRPr="00F136CC" w:rsidRDefault="00437AE1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Start på løbende måned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57C2A19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2767D3E1" w14:textId="6F0A1714" w:rsidR="009542D0" w:rsidRPr="00F136CC" w:rsidRDefault="00413A0A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-1D</w:t>
            </w:r>
          </w:p>
        </w:tc>
        <w:tc>
          <w:tcPr>
            <w:tcW w:w="5393" w:type="dxa"/>
            <w:vAlign w:val="center"/>
          </w:tcPr>
          <w:p w14:paraId="55382D90" w14:textId="1E4B77FC" w:rsidR="009542D0" w:rsidRPr="00F136CC" w:rsidRDefault="00977506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En</w:t>
            </w:r>
            <w:r w:rsidR="00413A0A" w:rsidRPr="00F136CC">
              <w:rPr>
                <w:rFonts w:ascii="Verdana" w:hAnsi="Verdana"/>
                <w:sz w:val="18"/>
                <w:szCs w:val="18"/>
              </w:rPr>
              <w:t xml:space="preserve"> dag tilbage</w:t>
            </w:r>
          </w:p>
        </w:tc>
      </w:tr>
      <w:tr w:rsidR="009542D0" w:rsidRPr="00F136CC" w14:paraId="011A513C" w14:textId="77777777" w:rsidTr="00D4449A">
        <w:trPr>
          <w:trHeight w:hRule="exact" w:val="284"/>
        </w:trPr>
        <w:tc>
          <w:tcPr>
            <w:tcW w:w="1696" w:type="dxa"/>
            <w:vAlign w:val="center"/>
          </w:tcPr>
          <w:p w14:paraId="150231DB" w14:textId="41322FD1" w:rsidR="009542D0" w:rsidRPr="00F136CC" w:rsidRDefault="00437AE1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5392" w:type="dxa"/>
            <w:vAlign w:val="center"/>
          </w:tcPr>
          <w:p w14:paraId="103F5C3A" w14:textId="684CAF83" w:rsidR="009542D0" w:rsidRPr="00F136CC" w:rsidRDefault="00437AE1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Slut på løbende uge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9C1E35A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4E3BDC12" w14:textId="4557FE29" w:rsidR="009542D0" w:rsidRPr="00F136CC" w:rsidRDefault="00977506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1U</w:t>
            </w:r>
          </w:p>
        </w:tc>
        <w:tc>
          <w:tcPr>
            <w:tcW w:w="5393" w:type="dxa"/>
            <w:vAlign w:val="center"/>
          </w:tcPr>
          <w:p w14:paraId="6976795A" w14:textId="3AAED94F" w:rsidR="009542D0" w:rsidRPr="00F136CC" w:rsidRDefault="00977506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En uge frem</w:t>
            </w:r>
          </w:p>
        </w:tc>
      </w:tr>
      <w:tr w:rsidR="009542D0" w:rsidRPr="00F136CC" w14:paraId="372B4CB4" w14:textId="77777777" w:rsidTr="00D4449A">
        <w:trPr>
          <w:trHeight w:hRule="exact" w:val="284"/>
        </w:trPr>
        <w:tc>
          <w:tcPr>
            <w:tcW w:w="1696" w:type="dxa"/>
            <w:vAlign w:val="center"/>
          </w:tcPr>
          <w:p w14:paraId="11B5B364" w14:textId="6B8422C9" w:rsidR="009542D0" w:rsidRPr="00F136CC" w:rsidRDefault="00437AE1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-LU</w:t>
            </w:r>
          </w:p>
        </w:tc>
        <w:tc>
          <w:tcPr>
            <w:tcW w:w="5392" w:type="dxa"/>
            <w:vAlign w:val="center"/>
          </w:tcPr>
          <w:p w14:paraId="02AFB443" w14:textId="226929F0" w:rsidR="009542D0" w:rsidRPr="00F136CC" w:rsidRDefault="00437AE1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Start på løbende uge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A312E8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70191A55" w14:textId="029D20A4" w:rsidR="009542D0" w:rsidRPr="00F136CC" w:rsidRDefault="00977506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-1U</w:t>
            </w:r>
          </w:p>
        </w:tc>
        <w:tc>
          <w:tcPr>
            <w:tcW w:w="5393" w:type="dxa"/>
            <w:vAlign w:val="center"/>
          </w:tcPr>
          <w:p w14:paraId="0E142DBC" w14:textId="770A95AF" w:rsidR="009542D0" w:rsidRPr="00F136CC" w:rsidRDefault="00977506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En uge tilbage</w:t>
            </w:r>
          </w:p>
        </w:tc>
      </w:tr>
      <w:tr w:rsidR="009542D0" w:rsidRPr="00F136CC" w14:paraId="5649585C" w14:textId="77777777" w:rsidTr="00D4449A">
        <w:trPr>
          <w:trHeight w:hRule="exact" w:val="284"/>
        </w:trPr>
        <w:tc>
          <w:tcPr>
            <w:tcW w:w="1696" w:type="dxa"/>
            <w:vAlign w:val="center"/>
          </w:tcPr>
          <w:p w14:paraId="579A1CAA" w14:textId="36CAA2FB" w:rsidR="009542D0" w:rsidRPr="00F136CC" w:rsidRDefault="00FF6F1A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LÅ</w:t>
            </w:r>
          </w:p>
        </w:tc>
        <w:tc>
          <w:tcPr>
            <w:tcW w:w="5392" w:type="dxa"/>
            <w:vAlign w:val="center"/>
          </w:tcPr>
          <w:p w14:paraId="4E4A9D31" w14:textId="367B3EFF" w:rsidR="009542D0" w:rsidRPr="00F136CC" w:rsidRDefault="00FF6F1A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Slut på løbende år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F7D4F2C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255313D1" w14:textId="3AD1D141" w:rsidR="009542D0" w:rsidRPr="00F136CC" w:rsidRDefault="00977506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1M</w:t>
            </w:r>
          </w:p>
        </w:tc>
        <w:tc>
          <w:tcPr>
            <w:tcW w:w="5393" w:type="dxa"/>
            <w:vAlign w:val="center"/>
          </w:tcPr>
          <w:p w14:paraId="7F2C01AD" w14:textId="3BF77223" w:rsidR="009542D0" w:rsidRPr="00F136CC" w:rsidRDefault="00977506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En måned frem</w:t>
            </w:r>
          </w:p>
        </w:tc>
      </w:tr>
      <w:tr w:rsidR="009542D0" w:rsidRPr="00F136CC" w14:paraId="61C078C3" w14:textId="77777777" w:rsidTr="00382FF4">
        <w:trPr>
          <w:trHeight w:hRule="exact" w:val="284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D7520B8" w14:textId="11A2586F" w:rsidR="009542D0" w:rsidRPr="00F136CC" w:rsidRDefault="00FF6F1A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-LÅ</w:t>
            </w:r>
          </w:p>
        </w:tc>
        <w:tc>
          <w:tcPr>
            <w:tcW w:w="5392" w:type="dxa"/>
            <w:tcBorders>
              <w:bottom w:val="single" w:sz="4" w:space="0" w:color="auto"/>
            </w:tcBorders>
            <w:vAlign w:val="center"/>
          </w:tcPr>
          <w:p w14:paraId="2175184D" w14:textId="2F51DB90" w:rsidR="009542D0" w:rsidRPr="00F136CC" w:rsidRDefault="00FF6F1A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Start på Løbende år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431F334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2B4BD255" w14:textId="34D7508C" w:rsidR="009542D0" w:rsidRPr="00F136CC" w:rsidRDefault="00977506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-1M</w:t>
            </w:r>
          </w:p>
        </w:tc>
        <w:tc>
          <w:tcPr>
            <w:tcW w:w="5393" w:type="dxa"/>
            <w:vAlign w:val="center"/>
          </w:tcPr>
          <w:p w14:paraId="16D0C273" w14:textId="677C1971" w:rsidR="009542D0" w:rsidRPr="00F136CC" w:rsidRDefault="00977506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En måned tilbage</w:t>
            </w:r>
          </w:p>
        </w:tc>
      </w:tr>
      <w:tr w:rsidR="009542D0" w:rsidRPr="00F136CC" w14:paraId="6A6D2133" w14:textId="77777777" w:rsidTr="00382FF4">
        <w:trPr>
          <w:trHeight w:hRule="exact" w:val="284"/>
        </w:trPr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AE7F92" w14:textId="77777777" w:rsidR="009542D0" w:rsidRPr="00F136CC" w:rsidRDefault="009542D0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60B1D1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6A929E74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15D5A7FA" w14:textId="1F9C3D43" w:rsidR="009542D0" w:rsidRPr="00F136CC" w:rsidRDefault="00BB6DC4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1K</w:t>
            </w:r>
          </w:p>
        </w:tc>
        <w:tc>
          <w:tcPr>
            <w:tcW w:w="5393" w:type="dxa"/>
            <w:vAlign w:val="center"/>
          </w:tcPr>
          <w:p w14:paraId="4099E182" w14:textId="0152CB2C" w:rsidR="009542D0" w:rsidRPr="00F136CC" w:rsidRDefault="00BB6DC4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Et kvartal frem</w:t>
            </w:r>
          </w:p>
        </w:tc>
      </w:tr>
      <w:tr w:rsidR="009542D0" w:rsidRPr="00F136CC" w14:paraId="505A78FA" w14:textId="77777777" w:rsidTr="00382FF4">
        <w:trPr>
          <w:trHeight w:hRule="exact" w:val="284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88B50" w14:textId="77777777" w:rsidR="009542D0" w:rsidRPr="00F136CC" w:rsidRDefault="009542D0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548A4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3FF0877B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098A539A" w14:textId="3573EE36" w:rsidR="009542D0" w:rsidRPr="00F136CC" w:rsidRDefault="00BB6DC4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-1K</w:t>
            </w:r>
          </w:p>
        </w:tc>
        <w:tc>
          <w:tcPr>
            <w:tcW w:w="5393" w:type="dxa"/>
            <w:vAlign w:val="center"/>
          </w:tcPr>
          <w:p w14:paraId="1AB5ED3A" w14:textId="0090EF40" w:rsidR="009542D0" w:rsidRPr="00F136CC" w:rsidRDefault="00BB6DC4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Et kvartal tilbage</w:t>
            </w:r>
          </w:p>
        </w:tc>
      </w:tr>
      <w:tr w:rsidR="009542D0" w:rsidRPr="00F136CC" w14:paraId="3DCC7A69" w14:textId="77777777" w:rsidTr="00382FF4">
        <w:trPr>
          <w:trHeight w:hRule="exact" w:val="284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54180" w14:textId="77777777" w:rsidR="009542D0" w:rsidRPr="00F136CC" w:rsidRDefault="009542D0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E7995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1C6B17CF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537D1489" w14:textId="0539F1B6" w:rsidR="009542D0" w:rsidRPr="00F136CC" w:rsidRDefault="00BB6DC4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1Å</w:t>
            </w:r>
          </w:p>
        </w:tc>
        <w:tc>
          <w:tcPr>
            <w:tcW w:w="5393" w:type="dxa"/>
            <w:vAlign w:val="center"/>
          </w:tcPr>
          <w:p w14:paraId="0089B409" w14:textId="443192E0" w:rsidR="009542D0" w:rsidRPr="00F136CC" w:rsidRDefault="00BB6DC4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Et år frem</w:t>
            </w:r>
          </w:p>
        </w:tc>
      </w:tr>
      <w:tr w:rsidR="009542D0" w:rsidRPr="00F136CC" w14:paraId="0C2ACAA0" w14:textId="77777777" w:rsidTr="00382FF4">
        <w:trPr>
          <w:trHeight w:hRule="exact" w:val="284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5C648" w14:textId="77777777" w:rsidR="009542D0" w:rsidRPr="00F136CC" w:rsidRDefault="009542D0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7DD8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745C7818" w14:textId="77777777" w:rsidR="009542D0" w:rsidRPr="00F136CC" w:rsidRDefault="009542D0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1A782C81" w14:textId="7058FA86" w:rsidR="009542D0" w:rsidRPr="00F136CC" w:rsidRDefault="00BB6DC4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-1Å</w:t>
            </w:r>
          </w:p>
        </w:tc>
        <w:tc>
          <w:tcPr>
            <w:tcW w:w="5393" w:type="dxa"/>
            <w:vAlign w:val="center"/>
          </w:tcPr>
          <w:p w14:paraId="0F50070A" w14:textId="2BBA594B" w:rsidR="009542D0" w:rsidRPr="00F136CC" w:rsidRDefault="00BB6DC4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Et år tilbage</w:t>
            </w:r>
          </w:p>
        </w:tc>
      </w:tr>
      <w:tr w:rsidR="009542D0" w:rsidRPr="005F7EE2" w14:paraId="3130BD96" w14:textId="77777777" w:rsidTr="00382FF4">
        <w:trPr>
          <w:trHeight w:hRule="exact" w:val="227"/>
        </w:trPr>
        <w:tc>
          <w:tcPr>
            <w:tcW w:w="1696" w:type="dxa"/>
            <w:tcBorders>
              <w:top w:val="nil"/>
              <w:left w:val="nil"/>
              <w:right w:val="nil"/>
            </w:tcBorders>
            <w:vAlign w:val="center"/>
          </w:tcPr>
          <w:p w14:paraId="758BB2C5" w14:textId="77777777" w:rsidR="009542D0" w:rsidRPr="00FD3845" w:rsidRDefault="009542D0" w:rsidP="00B855E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392" w:type="dxa"/>
            <w:tcBorders>
              <w:top w:val="nil"/>
              <w:left w:val="nil"/>
              <w:right w:val="nil"/>
            </w:tcBorders>
            <w:vAlign w:val="center"/>
          </w:tcPr>
          <w:p w14:paraId="0B5637DD" w14:textId="77777777" w:rsidR="009542D0" w:rsidRPr="005F7EE2" w:rsidRDefault="009542D0" w:rsidP="00B855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9DC5A" w14:textId="77777777" w:rsidR="009542D0" w:rsidRPr="005F7EE2" w:rsidRDefault="009542D0" w:rsidP="00B855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95" w:type="dxa"/>
            <w:tcBorders>
              <w:left w:val="nil"/>
              <w:right w:val="nil"/>
            </w:tcBorders>
            <w:vAlign w:val="center"/>
          </w:tcPr>
          <w:p w14:paraId="60770B9C" w14:textId="77777777" w:rsidR="009542D0" w:rsidRPr="00413A0A" w:rsidRDefault="009542D0" w:rsidP="00B855E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393" w:type="dxa"/>
            <w:tcBorders>
              <w:left w:val="nil"/>
              <w:right w:val="nil"/>
            </w:tcBorders>
            <w:vAlign w:val="center"/>
          </w:tcPr>
          <w:p w14:paraId="5205523D" w14:textId="77777777" w:rsidR="009542D0" w:rsidRPr="005F7EE2" w:rsidRDefault="009542D0" w:rsidP="00B855E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0068C" w:rsidRPr="00F136CC" w14:paraId="1746AC0F" w14:textId="77777777" w:rsidTr="00197064">
        <w:trPr>
          <w:trHeight w:hRule="exact" w:val="340"/>
        </w:trPr>
        <w:tc>
          <w:tcPr>
            <w:tcW w:w="7088" w:type="dxa"/>
            <w:gridSpan w:val="2"/>
            <w:vAlign w:val="center"/>
          </w:tcPr>
          <w:p w14:paraId="43E6350B" w14:textId="300F6432" w:rsidR="0020068C" w:rsidRPr="00F136CC" w:rsidRDefault="0020068C" w:rsidP="00B855ED">
            <w:pPr>
              <w:rPr>
                <w:rFonts w:ascii="Verdana" w:hAnsi="Verdana"/>
                <w:sz w:val="20"/>
                <w:szCs w:val="20"/>
              </w:rPr>
            </w:pPr>
            <w:r w:rsidRPr="00F136CC">
              <w:rPr>
                <w:rFonts w:ascii="Verdana" w:hAnsi="Verdana"/>
                <w:b/>
                <w:bCs/>
                <w:sz w:val="20"/>
                <w:szCs w:val="20"/>
              </w:rPr>
              <w:t>Kombinationer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18DD13E" w14:textId="77777777" w:rsidR="0020068C" w:rsidRPr="00F136CC" w:rsidRDefault="0020068C" w:rsidP="00B855E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9658908" w14:textId="19764D62" w:rsidR="0020068C" w:rsidRPr="00F136CC" w:rsidRDefault="008D4BF4" w:rsidP="00B855ED">
            <w:pPr>
              <w:rPr>
                <w:rFonts w:ascii="Verdana" w:hAnsi="Verdana"/>
                <w:sz w:val="20"/>
                <w:szCs w:val="20"/>
              </w:rPr>
            </w:pPr>
            <w:r w:rsidRPr="00F136CC">
              <w:rPr>
                <w:rFonts w:ascii="Verdana" w:hAnsi="Verdana"/>
                <w:b/>
                <w:bCs/>
                <w:sz w:val="20"/>
                <w:szCs w:val="20"/>
              </w:rPr>
              <w:t>Datointervaller</w:t>
            </w:r>
          </w:p>
        </w:tc>
      </w:tr>
      <w:tr w:rsidR="00382FF4" w:rsidRPr="00F136CC" w14:paraId="694227CB" w14:textId="77777777" w:rsidTr="00A40741">
        <w:trPr>
          <w:trHeight w:hRule="exact" w:val="284"/>
        </w:trPr>
        <w:tc>
          <w:tcPr>
            <w:tcW w:w="1696" w:type="dxa"/>
            <w:vAlign w:val="center"/>
          </w:tcPr>
          <w:p w14:paraId="224FADEE" w14:textId="77777777" w:rsidR="00382FF4" w:rsidRPr="00F136CC" w:rsidRDefault="00382FF4" w:rsidP="00A4074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Tegn/symbol</w:t>
            </w:r>
          </w:p>
        </w:tc>
        <w:tc>
          <w:tcPr>
            <w:tcW w:w="5392" w:type="dxa"/>
            <w:vAlign w:val="center"/>
          </w:tcPr>
          <w:p w14:paraId="65D05295" w14:textId="77777777" w:rsidR="00382FF4" w:rsidRPr="00F136CC" w:rsidRDefault="00382FF4" w:rsidP="00A4074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Betyder/forklaring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3FD1724" w14:textId="77777777" w:rsidR="00382FF4" w:rsidRPr="00F136CC" w:rsidRDefault="00382FF4" w:rsidP="00A4074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1F6D80F8" w14:textId="77777777" w:rsidR="00382FF4" w:rsidRPr="00F136CC" w:rsidRDefault="00382FF4" w:rsidP="00A4074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Tegn/symbol</w:t>
            </w:r>
          </w:p>
        </w:tc>
        <w:tc>
          <w:tcPr>
            <w:tcW w:w="5393" w:type="dxa"/>
            <w:vAlign w:val="center"/>
          </w:tcPr>
          <w:p w14:paraId="46F9691C" w14:textId="77777777" w:rsidR="00382FF4" w:rsidRPr="00F136CC" w:rsidRDefault="00382FF4" w:rsidP="00A4074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Betyder/forklaring</w:t>
            </w:r>
          </w:p>
        </w:tc>
      </w:tr>
      <w:tr w:rsidR="0020068C" w:rsidRPr="00F136CC" w14:paraId="70C64772" w14:textId="77777777" w:rsidTr="00D4449A">
        <w:trPr>
          <w:trHeight w:hRule="exact" w:val="284"/>
        </w:trPr>
        <w:tc>
          <w:tcPr>
            <w:tcW w:w="1696" w:type="dxa"/>
            <w:vAlign w:val="center"/>
          </w:tcPr>
          <w:p w14:paraId="40E76FF8" w14:textId="308209A0" w:rsidR="0020068C" w:rsidRPr="00F136CC" w:rsidRDefault="009C385F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LM+10D</w:t>
            </w:r>
          </w:p>
        </w:tc>
        <w:tc>
          <w:tcPr>
            <w:tcW w:w="5392" w:type="dxa"/>
            <w:vAlign w:val="center"/>
          </w:tcPr>
          <w:p w14:paraId="09BF48DA" w14:textId="093E402C" w:rsidR="0020068C" w:rsidRPr="00F136CC" w:rsidRDefault="009C385F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10 dage efter måneden slut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A5A78D0" w14:textId="77777777" w:rsidR="0020068C" w:rsidRPr="00F136CC" w:rsidRDefault="0020068C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4BD97E15" w14:textId="279B6A84" w:rsidR="0020068C" w:rsidRPr="00F136CC" w:rsidRDefault="009A0DE4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</w:t>
            </w:r>
            <w:proofErr w:type="gramStart"/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LM..</w:t>
            </w:r>
            <w:proofErr w:type="gramEnd"/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LM</w:t>
            </w:r>
          </w:p>
        </w:tc>
        <w:tc>
          <w:tcPr>
            <w:tcW w:w="5393" w:type="dxa"/>
            <w:vAlign w:val="center"/>
          </w:tcPr>
          <w:p w14:paraId="71C6C025" w14:textId="2CC4FA4E" w:rsidR="0020068C" w:rsidRPr="00F136CC" w:rsidRDefault="009A0DE4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Hele den aktuelle måned</w:t>
            </w:r>
          </w:p>
        </w:tc>
      </w:tr>
      <w:tr w:rsidR="0020068C" w:rsidRPr="00F136CC" w14:paraId="74246C4E" w14:textId="77777777" w:rsidTr="00D4449A">
        <w:trPr>
          <w:trHeight w:hRule="exact" w:val="284"/>
        </w:trPr>
        <w:tc>
          <w:tcPr>
            <w:tcW w:w="1696" w:type="dxa"/>
            <w:vAlign w:val="center"/>
          </w:tcPr>
          <w:p w14:paraId="364D896B" w14:textId="61095399" w:rsidR="0020068C" w:rsidRPr="00F136CC" w:rsidRDefault="009C385F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-LM</w:t>
            </w:r>
            <w:r w:rsidR="00E670DE" w:rsidRPr="00F136CC">
              <w:rPr>
                <w:rFonts w:ascii="Verdana" w:hAnsi="Verdana"/>
                <w:b/>
                <w:bCs/>
                <w:sz w:val="18"/>
                <w:szCs w:val="18"/>
              </w:rPr>
              <w:t>+5</w:t>
            </w:r>
          </w:p>
        </w:tc>
        <w:tc>
          <w:tcPr>
            <w:tcW w:w="5392" w:type="dxa"/>
            <w:vAlign w:val="center"/>
          </w:tcPr>
          <w:p w14:paraId="579DAA8E" w14:textId="7700B97F" w:rsidR="0020068C" w:rsidRPr="00F136CC" w:rsidRDefault="00E670DE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5 dage før månedens start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6A4FDE0" w14:textId="77777777" w:rsidR="0020068C" w:rsidRPr="00F136CC" w:rsidRDefault="0020068C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12AC509F" w14:textId="1A0387DB" w:rsidR="0020068C" w:rsidRPr="00F136CC" w:rsidRDefault="00385FAB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</w:t>
            </w:r>
            <w:proofErr w:type="gramStart"/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LU..</w:t>
            </w:r>
            <w:proofErr w:type="gramEnd"/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5393" w:type="dxa"/>
            <w:vAlign w:val="center"/>
          </w:tcPr>
          <w:p w14:paraId="779D99DB" w14:textId="1A8515BE" w:rsidR="0020068C" w:rsidRPr="00F136CC" w:rsidRDefault="00A07FAD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Hele den aktuelle uge</w:t>
            </w:r>
          </w:p>
        </w:tc>
      </w:tr>
      <w:tr w:rsidR="0020068C" w:rsidRPr="00F136CC" w14:paraId="16107AAE" w14:textId="77777777" w:rsidTr="00D4449A">
        <w:trPr>
          <w:trHeight w:hRule="exact" w:val="284"/>
        </w:trPr>
        <w:tc>
          <w:tcPr>
            <w:tcW w:w="1696" w:type="dxa"/>
            <w:vAlign w:val="center"/>
          </w:tcPr>
          <w:p w14:paraId="41352725" w14:textId="1C02519B" w:rsidR="0020068C" w:rsidRPr="00F136CC" w:rsidRDefault="00E670DE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1M+15</w:t>
            </w:r>
          </w:p>
        </w:tc>
        <w:tc>
          <w:tcPr>
            <w:tcW w:w="5392" w:type="dxa"/>
            <w:vAlign w:val="center"/>
          </w:tcPr>
          <w:p w14:paraId="2F2B8797" w14:textId="4F60B3B8" w:rsidR="0020068C" w:rsidRPr="00F136CC" w:rsidRDefault="00E670DE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En måned og 15 dage frem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3FD7AD5" w14:textId="77777777" w:rsidR="0020068C" w:rsidRPr="00F136CC" w:rsidRDefault="0020068C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1E5E0217" w14:textId="0707B2C5" w:rsidR="0020068C" w:rsidRPr="00F136CC" w:rsidRDefault="00A07FAD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</w:t>
            </w:r>
            <w:proofErr w:type="gramStart"/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LÅ..</w:t>
            </w:r>
            <w:proofErr w:type="gramEnd"/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LÅ</w:t>
            </w:r>
          </w:p>
        </w:tc>
        <w:tc>
          <w:tcPr>
            <w:tcW w:w="5393" w:type="dxa"/>
            <w:vAlign w:val="center"/>
          </w:tcPr>
          <w:p w14:paraId="1782F57D" w14:textId="257561DF" w:rsidR="0020068C" w:rsidRPr="00F136CC" w:rsidRDefault="0029551D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>Hele det aktuelle år</w:t>
            </w:r>
          </w:p>
        </w:tc>
      </w:tr>
      <w:tr w:rsidR="008D4BF4" w:rsidRPr="00F136CC" w14:paraId="1026C0DF" w14:textId="77777777" w:rsidTr="00D4449A">
        <w:trPr>
          <w:trHeight w:hRule="exact" w:val="284"/>
        </w:trPr>
        <w:tc>
          <w:tcPr>
            <w:tcW w:w="1696" w:type="dxa"/>
            <w:vAlign w:val="center"/>
          </w:tcPr>
          <w:p w14:paraId="7505CF7F" w14:textId="7F31176A" w:rsidR="008D4BF4" w:rsidRPr="00F136CC" w:rsidRDefault="009A0DE4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-1M-1</w:t>
            </w:r>
          </w:p>
        </w:tc>
        <w:tc>
          <w:tcPr>
            <w:tcW w:w="5392" w:type="dxa"/>
            <w:vAlign w:val="center"/>
          </w:tcPr>
          <w:p w14:paraId="7AF63ABD" w14:textId="0B589E8B" w:rsidR="008D4BF4" w:rsidRPr="00F136CC" w:rsidRDefault="009A0DE4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 xml:space="preserve">En </w:t>
            </w:r>
            <w:r w:rsidR="00F136CC" w:rsidRPr="00F136CC">
              <w:rPr>
                <w:rFonts w:ascii="Verdana" w:hAnsi="Verdana"/>
                <w:sz w:val="18"/>
                <w:szCs w:val="18"/>
              </w:rPr>
              <w:t>måned</w:t>
            </w:r>
            <w:r w:rsidRPr="00F136CC">
              <w:rPr>
                <w:rFonts w:ascii="Verdana" w:hAnsi="Verdana"/>
                <w:sz w:val="18"/>
                <w:szCs w:val="18"/>
              </w:rPr>
              <w:t xml:space="preserve"> og 10 dage tilbage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3384B63" w14:textId="77777777" w:rsidR="008D4BF4" w:rsidRPr="00F136CC" w:rsidRDefault="008D4BF4" w:rsidP="00B855E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31B0F001" w14:textId="39CAD37B" w:rsidR="008D4BF4" w:rsidRPr="00F136CC" w:rsidRDefault="0029551D" w:rsidP="00B855E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36CC">
              <w:rPr>
                <w:rFonts w:ascii="Verdana" w:hAnsi="Verdana"/>
                <w:b/>
                <w:bCs/>
                <w:sz w:val="18"/>
                <w:szCs w:val="18"/>
              </w:rPr>
              <w:t>-1M..LM</w:t>
            </w:r>
          </w:p>
        </w:tc>
        <w:tc>
          <w:tcPr>
            <w:tcW w:w="5393" w:type="dxa"/>
            <w:vAlign w:val="center"/>
          </w:tcPr>
          <w:p w14:paraId="6BF42470" w14:textId="79263834" w:rsidR="008D4BF4" w:rsidRPr="00F136CC" w:rsidRDefault="0029551D" w:rsidP="00B855ED">
            <w:pPr>
              <w:rPr>
                <w:rFonts w:ascii="Verdana" w:hAnsi="Verdana"/>
                <w:sz w:val="18"/>
                <w:szCs w:val="18"/>
              </w:rPr>
            </w:pPr>
            <w:r w:rsidRPr="00F136CC">
              <w:rPr>
                <w:rFonts w:ascii="Verdana" w:hAnsi="Verdana"/>
                <w:sz w:val="18"/>
                <w:szCs w:val="18"/>
              </w:rPr>
              <w:t xml:space="preserve">Fra </w:t>
            </w:r>
            <w:r w:rsidR="009B015E" w:rsidRPr="00F136CC">
              <w:rPr>
                <w:rFonts w:ascii="Verdana" w:hAnsi="Verdana"/>
                <w:sz w:val="18"/>
                <w:szCs w:val="18"/>
              </w:rPr>
              <w:t>én måned tilbage til slutningen af denne måned</w:t>
            </w:r>
          </w:p>
        </w:tc>
      </w:tr>
    </w:tbl>
    <w:p w14:paraId="6A0C0024" w14:textId="77777777" w:rsidR="008D28F7" w:rsidRDefault="008D28F7" w:rsidP="0089065A">
      <w:pPr>
        <w:rPr>
          <w:rFonts w:ascii="Verdana" w:hAnsi="Verdana"/>
          <w:sz w:val="16"/>
          <w:szCs w:val="16"/>
        </w:rPr>
      </w:pPr>
    </w:p>
    <w:sectPr w:rsidR="008D28F7" w:rsidSect="00B87026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1134" w:bottom="851" w:left="1134" w:header="0" w:footer="227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57F20" w14:textId="77777777" w:rsidR="00343AD9" w:rsidRDefault="00343AD9" w:rsidP="0089440C">
      <w:r>
        <w:separator/>
      </w:r>
    </w:p>
  </w:endnote>
  <w:endnote w:type="continuationSeparator" w:id="0">
    <w:p w14:paraId="5F659761" w14:textId="77777777" w:rsidR="00343AD9" w:rsidRDefault="00343AD9" w:rsidP="0089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</w:rPr>
      <w:id w:val="-1016614684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14:paraId="194C356D" w14:textId="5EEDCF12" w:rsidR="00285017" w:rsidRPr="00D8702C" w:rsidRDefault="00285017" w:rsidP="00285017">
        <w:pPr>
          <w:pStyle w:val="Sidefod"/>
          <w:rPr>
            <w:sz w:val="14"/>
          </w:rPr>
        </w:pPr>
      </w:p>
      <w:tbl>
        <w:tblPr>
          <w:tblStyle w:val="Tabel-Gitter"/>
          <w:tblW w:w="17407" w:type="dxa"/>
          <w:tblInd w:w="-85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240"/>
          <w:gridCol w:w="7462"/>
          <w:gridCol w:w="7459"/>
          <w:gridCol w:w="1246"/>
        </w:tblGrid>
        <w:tr w:rsidR="00285017" w:rsidRPr="00285017" w14:paraId="3387EF9B" w14:textId="77777777" w:rsidTr="00B87026">
          <w:trPr>
            <w:trHeight w:hRule="exact" w:val="284"/>
          </w:trPr>
          <w:tc>
            <w:tcPr>
              <w:tcW w:w="849" w:type="dxa"/>
              <w:tcBorders>
                <w:top w:val="single" w:sz="18" w:space="0" w:color="D66737"/>
              </w:tcBorders>
              <w:tcMar>
                <w:left w:w="0" w:type="dxa"/>
                <w:right w:w="0" w:type="dxa"/>
              </w:tcMar>
              <w:vAlign w:val="center"/>
            </w:tcPr>
            <w:p w14:paraId="1BAA49C7" w14:textId="77777777" w:rsidR="00285017" w:rsidRPr="00285017" w:rsidRDefault="00285017" w:rsidP="007E3055">
              <w:pPr>
                <w:pStyle w:val="Sidefod"/>
                <w:tabs>
                  <w:tab w:val="right" w:pos="10204"/>
                </w:tabs>
                <w:rPr>
                  <w:rFonts w:eastAsiaTheme="minorEastAsia"/>
                  <w:b/>
                  <w:bCs/>
                  <w:caps/>
                  <w:sz w:val="12"/>
                  <w:szCs w:val="12"/>
                </w:rPr>
              </w:pPr>
            </w:p>
          </w:tc>
          <w:tc>
            <w:tcPr>
              <w:tcW w:w="5104" w:type="dxa"/>
              <w:tcBorders>
                <w:top w:val="single" w:sz="18" w:space="0" w:color="D66737"/>
              </w:tcBorders>
              <w:tcMar>
                <w:left w:w="0" w:type="dxa"/>
                <w:right w:w="0" w:type="dxa"/>
              </w:tcMar>
              <w:vAlign w:val="bottom"/>
            </w:tcPr>
            <w:p w14:paraId="6EDD0D17" w14:textId="77777777" w:rsidR="00285017" w:rsidRPr="00285017" w:rsidRDefault="00285017" w:rsidP="007E3055">
              <w:pPr>
                <w:pStyle w:val="Sidefod"/>
                <w:tabs>
                  <w:tab w:val="right" w:pos="10204"/>
                </w:tabs>
                <w:rPr>
                  <w:sz w:val="12"/>
                  <w:szCs w:val="12"/>
                </w:rPr>
              </w:pPr>
            </w:p>
          </w:tc>
          <w:tc>
            <w:tcPr>
              <w:tcW w:w="5102" w:type="dxa"/>
              <w:tcBorders>
                <w:top w:val="single" w:sz="18" w:space="0" w:color="D66737"/>
              </w:tcBorders>
              <w:tcMar>
                <w:left w:w="0" w:type="dxa"/>
                <w:right w:w="0" w:type="dxa"/>
              </w:tcMar>
              <w:vAlign w:val="bottom"/>
            </w:tcPr>
            <w:p w14:paraId="314C153B" w14:textId="77777777" w:rsidR="00285017" w:rsidRPr="00285017" w:rsidRDefault="00285017" w:rsidP="007E3055">
              <w:pPr>
                <w:pStyle w:val="Sidefod"/>
                <w:tabs>
                  <w:tab w:val="right" w:pos="10204"/>
                </w:tabs>
                <w:jc w:val="right"/>
                <w:rPr>
                  <w:rFonts w:eastAsiaTheme="minorEastAsia"/>
                  <w:b/>
                  <w:bCs/>
                  <w:caps/>
                  <w:sz w:val="12"/>
                  <w:szCs w:val="12"/>
                </w:rPr>
              </w:pPr>
            </w:p>
          </w:tc>
          <w:tc>
            <w:tcPr>
              <w:tcW w:w="852" w:type="dxa"/>
              <w:tcBorders>
                <w:top w:val="single" w:sz="18" w:space="0" w:color="D66737"/>
              </w:tcBorders>
              <w:vAlign w:val="center"/>
            </w:tcPr>
            <w:p w14:paraId="4ED7453C" w14:textId="77777777" w:rsidR="00285017" w:rsidRPr="00285017" w:rsidRDefault="00285017" w:rsidP="007E3055">
              <w:pPr>
                <w:pStyle w:val="Sidefod"/>
                <w:tabs>
                  <w:tab w:val="right" w:pos="10204"/>
                </w:tabs>
                <w:rPr>
                  <w:rFonts w:eastAsiaTheme="minorEastAsia"/>
                  <w:b/>
                  <w:bCs/>
                  <w:caps/>
                  <w:sz w:val="12"/>
                  <w:szCs w:val="12"/>
                </w:rPr>
              </w:pPr>
            </w:p>
          </w:tc>
        </w:tr>
        <w:tr w:rsidR="00EE2ABD" w:rsidRPr="00285017" w14:paraId="31B3E229" w14:textId="77777777" w:rsidTr="00B87026">
          <w:tc>
            <w:tcPr>
              <w:tcW w:w="849" w:type="dxa"/>
              <w:tcMar>
                <w:left w:w="0" w:type="dxa"/>
                <w:right w:w="0" w:type="dxa"/>
              </w:tcMar>
            </w:tcPr>
            <w:p w14:paraId="00FFDADD" w14:textId="77777777" w:rsidR="00EE2ABD" w:rsidRPr="00285017" w:rsidRDefault="00EE2ABD" w:rsidP="00285017">
              <w:pPr>
                <w:pStyle w:val="Sidefod"/>
                <w:tabs>
                  <w:tab w:val="right" w:pos="10204"/>
                </w:tabs>
                <w:rPr>
                  <w:rFonts w:eastAsiaTheme="minorEastAsia"/>
                  <w:b/>
                  <w:bCs/>
                  <w:caps/>
                  <w:sz w:val="12"/>
                  <w:szCs w:val="12"/>
                </w:rPr>
              </w:pPr>
            </w:p>
          </w:tc>
          <w:tc>
            <w:tcPr>
              <w:tcW w:w="5104" w:type="dxa"/>
              <w:tcMar>
                <w:left w:w="0" w:type="dxa"/>
                <w:right w:w="0" w:type="dxa"/>
              </w:tcMar>
            </w:tcPr>
            <w:p w14:paraId="727C03AF" w14:textId="77777777" w:rsidR="00EE2ABD" w:rsidRPr="00FC42E1" w:rsidRDefault="00EE2ABD" w:rsidP="00285017">
              <w:pPr>
                <w:pStyle w:val="Sidefod"/>
                <w:tabs>
                  <w:tab w:val="right" w:pos="10204"/>
                </w:tabs>
                <w:rPr>
                  <w:sz w:val="12"/>
                  <w:szCs w:val="12"/>
                </w:rPr>
              </w:pPr>
            </w:p>
          </w:tc>
          <w:tc>
            <w:tcPr>
              <w:tcW w:w="5102" w:type="dxa"/>
              <w:tcMar>
                <w:left w:w="0" w:type="dxa"/>
                <w:right w:w="0" w:type="dxa"/>
              </w:tcMar>
            </w:tcPr>
            <w:p w14:paraId="1AA641A5" w14:textId="77777777" w:rsidR="00EE2ABD" w:rsidRPr="00FC42E1" w:rsidRDefault="00EE2ABD" w:rsidP="00285017">
              <w:pPr>
                <w:pStyle w:val="Sidefod"/>
                <w:tabs>
                  <w:tab w:val="right" w:pos="10204"/>
                </w:tabs>
                <w:rPr>
                  <w:sz w:val="12"/>
                  <w:szCs w:val="12"/>
                </w:rPr>
              </w:pPr>
            </w:p>
          </w:tc>
          <w:tc>
            <w:tcPr>
              <w:tcW w:w="852" w:type="dxa"/>
            </w:tcPr>
            <w:p w14:paraId="773119B3" w14:textId="77777777" w:rsidR="00EE2ABD" w:rsidRPr="00285017" w:rsidRDefault="00EE2ABD" w:rsidP="00285017">
              <w:pPr>
                <w:pStyle w:val="Sidefod"/>
                <w:tabs>
                  <w:tab w:val="right" w:pos="10204"/>
                </w:tabs>
                <w:rPr>
                  <w:rFonts w:eastAsiaTheme="minorEastAsia"/>
                  <w:b/>
                  <w:bCs/>
                  <w:caps/>
                  <w:sz w:val="12"/>
                  <w:szCs w:val="12"/>
                </w:rPr>
              </w:pPr>
            </w:p>
          </w:tc>
        </w:tr>
        <w:tr w:rsidR="007E3055" w:rsidRPr="00285017" w14:paraId="7775CAF0" w14:textId="77777777" w:rsidTr="00B87026">
          <w:tc>
            <w:tcPr>
              <w:tcW w:w="849" w:type="dxa"/>
              <w:tcMar>
                <w:left w:w="0" w:type="dxa"/>
                <w:right w:w="0" w:type="dxa"/>
              </w:tcMar>
              <w:vAlign w:val="center"/>
            </w:tcPr>
            <w:p w14:paraId="5CF81BBB" w14:textId="77777777" w:rsidR="007E3055" w:rsidRPr="00285017" w:rsidRDefault="007E3055" w:rsidP="007E3055">
              <w:pPr>
                <w:pStyle w:val="Sidefod"/>
                <w:tabs>
                  <w:tab w:val="right" w:pos="10204"/>
                </w:tabs>
                <w:rPr>
                  <w:rFonts w:eastAsiaTheme="minorEastAsia"/>
                  <w:b/>
                  <w:bCs/>
                  <w:caps/>
                  <w:sz w:val="12"/>
                  <w:szCs w:val="12"/>
                </w:rPr>
              </w:pPr>
            </w:p>
          </w:tc>
          <w:tc>
            <w:tcPr>
              <w:tcW w:w="5104" w:type="dxa"/>
              <w:tcMar>
                <w:left w:w="0" w:type="dxa"/>
                <w:right w:w="0" w:type="dxa"/>
              </w:tcMar>
              <w:vAlign w:val="bottom"/>
            </w:tcPr>
            <w:p w14:paraId="354CB0CC" w14:textId="77777777" w:rsidR="007E3055" w:rsidRPr="00285017" w:rsidRDefault="007E3055" w:rsidP="007E3055">
              <w:pPr>
                <w:pStyle w:val="Sidefod"/>
                <w:tabs>
                  <w:tab w:val="right" w:pos="10204"/>
                </w:tabs>
                <w:rPr>
                  <w:sz w:val="12"/>
                  <w:szCs w:val="12"/>
                </w:rPr>
              </w:pPr>
            </w:p>
          </w:tc>
          <w:tc>
            <w:tcPr>
              <w:tcW w:w="5102" w:type="dxa"/>
              <w:tcMar>
                <w:left w:w="0" w:type="dxa"/>
                <w:right w:w="0" w:type="dxa"/>
              </w:tcMar>
              <w:vAlign w:val="bottom"/>
            </w:tcPr>
            <w:p w14:paraId="5A27501C" w14:textId="77777777" w:rsidR="007E3055" w:rsidRPr="00285017" w:rsidRDefault="007E3055" w:rsidP="007E3055">
              <w:pPr>
                <w:pStyle w:val="Sidefod"/>
                <w:tabs>
                  <w:tab w:val="right" w:pos="10204"/>
                </w:tabs>
                <w:jc w:val="right"/>
                <w:rPr>
                  <w:rFonts w:eastAsiaTheme="minorEastAsia"/>
                  <w:b/>
                  <w:bCs/>
                  <w:caps/>
                  <w:sz w:val="12"/>
                  <w:szCs w:val="12"/>
                </w:rPr>
              </w:pPr>
              <w:r w:rsidRPr="00FC42E1">
                <w:rPr>
                  <w:sz w:val="12"/>
                  <w:szCs w:val="12"/>
                </w:rPr>
                <w:t xml:space="preserve">Side </w:t>
              </w:r>
              <w:r w:rsidRPr="00FC42E1">
                <w:rPr>
                  <w:sz w:val="12"/>
                  <w:szCs w:val="12"/>
                </w:rPr>
                <w:fldChar w:fldCharType="begin"/>
              </w:r>
              <w:r w:rsidRPr="00FC42E1">
                <w:rPr>
                  <w:sz w:val="12"/>
                  <w:szCs w:val="12"/>
                </w:rPr>
                <w:instrText>PAGE   \* MERGEFORMAT</w:instrText>
              </w:r>
              <w:r w:rsidRPr="00FC42E1">
                <w:rPr>
                  <w:sz w:val="12"/>
                  <w:szCs w:val="12"/>
                </w:rPr>
                <w:fldChar w:fldCharType="separate"/>
              </w:r>
              <w:r w:rsidR="005C51FA">
                <w:rPr>
                  <w:noProof/>
                  <w:sz w:val="12"/>
                  <w:szCs w:val="12"/>
                </w:rPr>
                <w:t>1</w:t>
              </w:r>
              <w:r w:rsidRPr="00FC42E1">
                <w:rPr>
                  <w:sz w:val="12"/>
                  <w:szCs w:val="12"/>
                </w:rPr>
                <w:fldChar w:fldCharType="end"/>
              </w:r>
            </w:p>
          </w:tc>
          <w:tc>
            <w:tcPr>
              <w:tcW w:w="852" w:type="dxa"/>
            </w:tcPr>
            <w:p w14:paraId="31391F62" w14:textId="77777777" w:rsidR="007E3055" w:rsidRPr="00285017" w:rsidRDefault="007E3055" w:rsidP="007E3055">
              <w:pPr>
                <w:pStyle w:val="Sidefod"/>
                <w:tabs>
                  <w:tab w:val="right" w:pos="10204"/>
                </w:tabs>
                <w:rPr>
                  <w:rFonts w:eastAsiaTheme="minorEastAsia"/>
                  <w:b/>
                  <w:bCs/>
                  <w:caps/>
                  <w:sz w:val="12"/>
                  <w:szCs w:val="12"/>
                </w:rPr>
              </w:pPr>
            </w:p>
          </w:tc>
        </w:tr>
      </w:tbl>
      <w:p w14:paraId="7CF75F4E" w14:textId="77777777" w:rsidR="004A0DA7" w:rsidRPr="00E53B40" w:rsidRDefault="00343AD9" w:rsidP="00E53B40">
        <w:pPr>
          <w:pStyle w:val="Sidefod"/>
          <w:tabs>
            <w:tab w:val="clear" w:pos="4819"/>
            <w:tab w:val="clear" w:pos="9638"/>
            <w:tab w:val="right" w:pos="10204"/>
          </w:tabs>
          <w:rPr>
            <w:sz w:val="12"/>
            <w:szCs w:val="12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7407" w:type="dxa"/>
      <w:jc w:val="center"/>
      <w:tblBorders>
        <w:top w:val="single" w:sz="12" w:space="0" w:color="D66737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4"/>
      <w:gridCol w:w="4558"/>
      <w:gridCol w:w="5802"/>
      <w:gridCol w:w="4560"/>
      <w:gridCol w:w="1243"/>
    </w:tblGrid>
    <w:tr w:rsidR="004A0DA7" w:rsidRPr="00D8702C" w14:paraId="0F71415C" w14:textId="77777777" w:rsidTr="00B87026">
      <w:trPr>
        <w:trHeight w:hRule="exact" w:val="340"/>
        <w:jc w:val="center"/>
      </w:trPr>
      <w:tc>
        <w:tcPr>
          <w:tcW w:w="851" w:type="dxa"/>
          <w:tcBorders>
            <w:top w:val="single" w:sz="18" w:space="0" w:color="D66737"/>
          </w:tcBorders>
          <w:tcMar>
            <w:left w:w="0" w:type="dxa"/>
            <w:right w:w="0" w:type="dxa"/>
          </w:tcMar>
          <w:vAlign w:val="bottom"/>
        </w:tcPr>
        <w:p w14:paraId="0C64AC66" w14:textId="77777777" w:rsidR="004A0DA7" w:rsidRPr="00D8702C" w:rsidRDefault="004A0DA7" w:rsidP="005110A5">
          <w:pPr>
            <w:pStyle w:val="Sidefod"/>
            <w:rPr>
              <w:rFonts w:cs="Arial"/>
              <w:sz w:val="14"/>
              <w:szCs w:val="14"/>
              <w:lang w:val="en-US"/>
            </w:rPr>
          </w:pPr>
        </w:p>
      </w:tc>
      <w:tc>
        <w:tcPr>
          <w:tcW w:w="3118" w:type="dxa"/>
          <w:tcBorders>
            <w:top w:val="single" w:sz="18" w:space="0" w:color="D66737"/>
          </w:tcBorders>
          <w:tcMar>
            <w:left w:w="0" w:type="dxa"/>
            <w:right w:w="0" w:type="dxa"/>
          </w:tcMar>
          <w:vAlign w:val="bottom"/>
        </w:tcPr>
        <w:p w14:paraId="0D367EC1" w14:textId="77777777" w:rsidR="004A0DA7" w:rsidRPr="00D8702C" w:rsidRDefault="004A0DA7" w:rsidP="005110A5">
          <w:pPr>
            <w:pStyle w:val="Sidefod"/>
            <w:rPr>
              <w:rFonts w:cs="Arial"/>
              <w:sz w:val="14"/>
              <w:szCs w:val="14"/>
              <w:lang w:val="en-US"/>
            </w:rPr>
          </w:pPr>
        </w:p>
      </w:tc>
      <w:tc>
        <w:tcPr>
          <w:tcW w:w="3969" w:type="dxa"/>
          <w:tcBorders>
            <w:top w:val="single" w:sz="18" w:space="0" w:color="D66737"/>
          </w:tcBorders>
          <w:tcMar>
            <w:left w:w="0" w:type="dxa"/>
            <w:right w:w="0" w:type="dxa"/>
          </w:tcMar>
          <w:vAlign w:val="bottom"/>
        </w:tcPr>
        <w:p w14:paraId="7EA96057" w14:textId="77777777" w:rsidR="004A0DA7" w:rsidRPr="00D8702C" w:rsidRDefault="004A0DA7" w:rsidP="00636DEB">
          <w:pPr>
            <w:pStyle w:val="Sidefod"/>
            <w:jc w:val="center"/>
            <w:rPr>
              <w:rFonts w:cs="Arial"/>
              <w:sz w:val="14"/>
              <w:szCs w:val="14"/>
              <w:lang w:val="en-US"/>
            </w:rPr>
          </w:pPr>
        </w:p>
      </w:tc>
      <w:tc>
        <w:tcPr>
          <w:tcW w:w="3119" w:type="dxa"/>
          <w:tcBorders>
            <w:top w:val="single" w:sz="18" w:space="0" w:color="D66737"/>
          </w:tcBorders>
          <w:tcMar>
            <w:left w:w="0" w:type="dxa"/>
            <w:right w:w="0" w:type="dxa"/>
          </w:tcMar>
          <w:vAlign w:val="bottom"/>
        </w:tcPr>
        <w:p w14:paraId="42E1EC95" w14:textId="77777777" w:rsidR="004A0DA7" w:rsidRPr="00D8702C" w:rsidRDefault="004A0DA7" w:rsidP="005110A5">
          <w:pPr>
            <w:pStyle w:val="Sidefod"/>
            <w:jc w:val="right"/>
            <w:rPr>
              <w:rFonts w:cs="Arial"/>
              <w:sz w:val="14"/>
              <w:szCs w:val="14"/>
              <w:lang w:val="en-US"/>
            </w:rPr>
          </w:pPr>
        </w:p>
      </w:tc>
      <w:tc>
        <w:tcPr>
          <w:tcW w:w="850" w:type="dxa"/>
          <w:tcBorders>
            <w:top w:val="single" w:sz="18" w:space="0" w:color="D66737"/>
          </w:tcBorders>
          <w:vAlign w:val="bottom"/>
        </w:tcPr>
        <w:p w14:paraId="703DD715" w14:textId="77777777" w:rsidR="004A0DA7" w:rsidRPr="00D8702C" w:rsidRDefault="004A0DA7" w:rsidP="00BB38FD">
          <w:pPr>
            <w:pStyle w:val="Sidefod"/>
            <w:rPr>
              <w:rFonts w:cs="Arial"/>
              <w:sz w:val="14"/>
              <w:szCs w:val="14"/>
              <w:lang w:val="en-US"/>
            </w:rPr>
          </w:pPr>
        </w:p>
      </w:tc>
    </w:tr>
    <w:tr w:rsidR="00FB0B63" w:rsidRPr="00D8702C" w14:paraId="7EFE7394" w14:textId="77777777" w:rsidTr="00B87026">
      <w:trPr>
        <w:jc w:val="center"/>
      </w:trPr>
      <w:tc>
        <w:tcPr>
          <w:tcW w:w="851" w:type="dxa"/>
          <w:tcMar>
            <w:left w:w="0" w:type="dxa"/>
            <w:right w:w="0" w:type="dxa"/>
          </w:tcMar>
        </w:tcPr>
        <w:p w14:paraId="06E51C4D" w14:textId="77777777" w:rsidR="00FB0B63" w:rsidRPr="00D8702C" w:rsidRDefault="00FB0B63" w:rsidP="005110A5">
          <w:pPr>
            <w:pStyle w:val="Sidefod"/>
            <w:rPr>
              <w:rFonts w:cs="Arial"/>
              <w:sz w:val="14"/>
              <w:szCs w:val="14"/>
              <w:lang w:val="en-US"/>
            </w:rPr>
          </w:pPr>
        </w:p>
      </w:tc>
      <w:tc>
        <w:tcPr>
          <w:tcW w:w="10206" w:type="dxa"/>
          <w:gridSpan w:val="3"/>
          <w:tcMar>
            <w:left w:w="0" w:type="dxa"/>
            <w:right w:w="0" w:type="dxa"/>
          </w:tcMar>
        </w:tcPr>
        <w:p w14:paraId="1E7B5A17" w14:textId="77777777" w:rsidR="00FB0B63" w:rsidRPr="00FB0B63" w:rsidRDefault="00FB0B63" w:rsidP="00FA3793">
          <w:pPr>
            <w:tabs>
              <w:tab w:val="center" w:pos="4819"/>
              <w:tab w:val="right" w:pos="9638"/>
            </w:tabs>
            <w:jc w:val="center"/>
          </w:pPr>
          <w:r>
            <w:rPr>
              <w:rFonts w:eastAsia="Times New Roman"/>
              <w:color w:val="000000" w:themeColor="text1"/>
              <w:kern w:val="24"/>
              <w:sz w:val="16"/>
              <w:szCs w:val="16"/>
              <w:lang w:val="en-US"/>
            </w:rPr>
            <w:t xml:space="preserve">BDL A/S | Odense | </w:t>
          </w:r>
          <w:r>
            <w:rPr>
              <w:rFonts w:eastAsia="Times New Roman"/>
              <w:color w:val="000000" w:themeColor="text1"/>
              <w:kern w:val="24"/>
              <w:sz w:val="16"/>
              <w:szCs w:val="16"/>
            </w:rPr>
            <w:t xml:space="preserve">Telefon: +45 70 20 55 80 | </w:t>
          </w:r>
          <w:hyperlink r:id="rId1" w:history="1">
            <w:r w:rsidR="00126352" w:rsidRPr="00126352">
              <w:rPr>
                <w:rStyle w:val="Hyperlink"/>
                <w:color w:val="auto"/>
                <w:kern w:val="24"/>
                <w:sz w:val="16"/>
                <w:szCs w:val="16"/>
              </w:rPr>
              <w:t>www.bdl.dk</w:t>
            </w:r>
          </w:hyperlink>
          <w:r>
            <w:rPr>
              <w:color w:val="000000" w:themeColor="text1"/>
              <w:kern w:val="24"/>
              <w:sz w:val="16"/>
              <w:szCs w:val="16"/>
            </w:rPr>
            <w:t xml:space="preserve"> | </w:t>
          </w:r>
          <w:r>
            <w:rPr>
              <w:rFonts w:eastAsia="Times New Roman"/>
              <w:color w:val="000000" w:themeColor="text1"/>
              <w:kern w:val="24"/>
              <w:sz w:val="16"/>
              <w:szCs w:val="16"/>
              <w:lang w:val="en-US"/>
            </w:rPr>
            <w:t>CVR-nr.: 28973853</w:t>
          </w:r>
        </w:p>
      </w:tc>
      <w:tc>
        <w:tcPr>
          <w:tcW w:w="850" w:type="dxa"/>
          <w:vAlign w:val="bottom"/>
        </w:tcPr>
        <w:p w14:paraId="7D3BECF5" w14:textId="77777777" w:rsidR="00FB0B63" w:rsidRPr="00D8702C" w:rsidRDefault="00FB0B63" w:rsidP="005110A5">
          <w:pPr>
            <w:pStyle w:val="Sidefod"/>
            <w:jc w:val="right"/>
            <w:rPr>
              <w:rFonts w:cs="Arial"/>
              <w:sz w:val="14"/>
              <w:szCs w:val="14"/>
              <w:lang w:val="en-US"/>
            </w:rPr>
          </w:pPr>
        </w:p>
      </w:tc>
    </w:tr>
    <w:tr w:rsidR="004A0DA7" w:rsidRPr="00D8702C" w14:paraId="05817BB6" w14:textId="77777777" w:rsidTr="00B87026">
      <w:trPr>
        <w:jc w:val="center"/>
      </w:trPr>
      <w:tc>
        <w:tcPr>
          <w:tcW w:w="851" w:type="dxa"/>
          <w:tcMar>
            <w:left w:w="0" w:type="dxa"/>
            <w:right w:w="0" w:type="dxa"/>
          </w:tcMar>
        </w:tcPr>
        <w:p w14:paraId="02A4E948" w14:textId="77777777" w:rsidR="004A0DA7" w:rsidRPr="00D8702C" w:rsidRDefault="004A0DA7" w:rsidP="005110A5">
          <w:pPr>
            <w:pStyle w:val="Sidefod"/>
            <w:rPr>
              <w:rFonts w:cs="Arial"/>
              <w:sz w:val="14"/>
              <w:szCs w:val="14"/>
              <w:lang w:val="en-US"/>
            </w:rPr>
          </w:pPr>
        </w:p>
      </w:tc>
      <w:tc>
        <w:tcPr>
          <w:tcW w:w="3118" w:type="dxa"/>
          <w:tcMar>
            <w:left w:w="0" w:type="dxa"/>
            <w:right w:w="0" w:type="dxa"/>
          </w:tcMar>
        </w:tcPr>
        <w:p w14:paraId="0B963405" w14:textId="77777777" w:rsidR="004A0DA7" w:rsidRPr="00D8702C" w:rsidRDefault="004A0DA7" w:rsidP="005110A5">
          <w:pPr>
            <w:pStyle w:val="Sidefod"/>
            <w:rPr>
              <w:rFonts w:cs="Arial"/>
              <w:sz w:val="14"/>
              <w:szCs w:val="14"/>
              <w:lang w:val="en-US"/>
            </w:rPr>
          </w:pPr>
        </w:p>
      </w:tc>
      <w:tc>
        <w:tcPr>
          <w:tcW w:w="3969" w:type="dxa"/>
          <w:tcMar>
            <w:left w:w="0" w:type="dxa"/>
            <w:right w:w="0" w:type="dxa"/>
          </w:tcMar>
          <w:vAlign w:val="bottom"/>
        </w:tcPr>
        <w:p w14:paraId="1C565486" w14:textId="77777777" w:rsidR="004A0DA7" w:rsidRPr="00D8702C" w:rsidRDefault="004A0DA7" w:rsidP="005110A5">
          <w:pPr>
            <w:pStyle w:val="Sidefod"/>
            <w:jc w:val="center"/>
            <w:rPr>
              <w:rFonts w:cs="Arial"/>
              <w:sz w:val="14"/>
              <w:szCs w:val="14"/>
              <w:lang w:val="en-US"/>
            </w:rPr>
          </w:pPr>
        </w:p>
      </w:tc>
      <w:tc>
        <w:tcPr>
          <w:tcW w:w="3119" w:type="dxa"/>
          <w:tcMar>
            <w:left w:w="0" w:type="dxa"/>
            <w:right w:w="0" w:type="dxa"/>
          </w:tcMar>
          <w:vAlign w:val="bottom"/>
        </w:tcPr>
        <w:p w14:paraId="36F565B3" w14:textId="1566DA89" w:rsidR="004A0DA7" w:rsidRPr="00D8702C" w:rsidRDefault="00B87026" w:rsidP="00B87026">
          <w:pPr>
            <w:pStyle w:val="Sidefod"/>
            <w:tabs>
              <w:tab w:val="clear" w:pos="4819"/>
              <w:tab w:val="center" w:pos="4560"/>
            </w:tabs>
            <w:jc w:val="right"/>
            <w:rPr>
              <w:rFonts w:cs="Arial"/>
              <w:sz w:val="14"/>
              <w:szCs w:val="14"/>
              <w:lang w:val="en-US"/>
            </w:rPr>
          </w:pPr>
          <w:r>
            <w:rPr>
              <w:rFonts w:cs="Arial"/>
              <w:sz w:val="14"/>
              <w:szCs w:val="14"/>
              <w:lang w:val="en-US"/>
            </w:rPr>
            <w:t xml:space="preserve">   </w:t>
          </w:r>
          <w:r w:rsidR="00FB0B63">
            <w:rPr>
              <w:rFonts w:cs="Arial"/>
              <w:sz w:val="14"/>
              <w:szCs w:val="14"/>
              <w:lang w:val="en-US"/>
            </w:rPr>
            <w:t xml:space="preserve">Side </w:t>
          </w:r>
          <w:r w:rsidR="00FB0B63">
            <w:rPr>
              <w:rFonts w:cs="Arial"/>
              <w:sz w:val="14"/>
              <w:szCs w:val="14"/>
              <w:lang w:val="en-US"/>
            </w:rPr>
            <w:fldChar w:fldCharType="begin"/>
          </w:r>
          <w:r w:rsidR="00FB0B63">
            <w:rPr>
              <w:rFonts w:cs="Arial"/>
              <w:sz w:val="14"/>
              <w:szCs w:val="14"/>
              <w:lang w:val="en-US"/>
            </w:rPr>
            <w:instrText xml:space="preserve"> PAGE  \* Arabic  \* MERGEFORMAT </w:instrText>
          </w:r>
          <w:r w:rsidR="00FB0B63">
            <w:rPr>
              <w:rFonts w:cs="Arial"/>
              <w:sz w:val="14"/>
              <w:szCs w:val="14"/>
              <w:lang w:val="en-US"/>
            </w:rPr>
            <w:fldChar w:fldCharType="separate"/>
          </w:r>
          <w:r w:rsidR="00FB0B63">
            <w:rPr>
              <w:rFonts w:cs="Arial"/>
              <w:sz w:val="14"/>
              <w:szCs w:val="14"/>
              <w:lang w:val="en-US"/>
            </w:rPr>
            <w:t>1</w:t>
          </w:r>
          <w:r w:rsidR="00FB0B63">
            <w:rPr>
              <w:rFonts w:cs="Arial"/>
              <w:sz w:val="14"/>
              <w:szCs w:val="14"/>
              <w:lang w:val="en-US"/>
            </w:rPr>
            <w:fldChar w:fldCharType="end"/>
          </w:r>
          <w:r w:rsidR="00FB0B63">
            <w:rPr>
              <w:rFonts w:cs="Arial"/>
              <w:sz w:val="14"/>
              <w:szCs w:val="14"/>
              <w:lang w:val="en-US"/>
            </w:rPr>
            <w:t xml:space="preserve">  </w:t>
          </w:r>
        </w:p>
      </w:tc>
      <w:tc>
        <w:tcPr>
          <w:tcW w:w="850" w:type="dxa"/>
          <w:vAlign w:val="bottom"/>
        </w:tcPr>
        <w:p w14:paraId="7F4B4420" w14:textId="77777777" w:rsidR="004A0DA7" w:rsidRPr="00D8702C" w:rsidRDefault="004A0DA7" w:rsidP="005110A5">
          <w:pPr>
            <w:pStyle w:val="Sidefod"/>
            <w:jc w:val="right"/>
            <w:rPr>
              <w:rFonts w:cs="Arial"/>
              <w:sz w:val="14"/>
              <w:szCs w:val="14"/>
              <w:lang w:val="en-US"/>
            </w:rPr>
          </w:pPr>
        </w:p>
      </w:tc>
    </w:tr>
  </w:tbl>
  <w:p w14:paraId="5373A0CD" w14:textId="77777777" w:rsidR="004A0DA7" w:rsidRPr="00786DD9" w:rsidRDefault="004A0DA7">
    <w:pPr>
      <w:pStyle w:val="Sidefod"/>
      <w:rPr>
        <w:sz w:val="2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2ED90" w14:textId="77777777" w:rsidR="00343AD9" w:rsidRDefault="00343AD9" w:rsidP="0089440C">
      <w:r>
        <w:separator/>
      </w:r>
    </w:p>
  </w:footnote>
  <w:footnote w:type="continuationSeparator" w:id="0">
    <w:p w14:paraId="24543147" w14:textId="77777777" w:rsidR="00343AD9" w:rsidRDefault="00343AD9" w:rsidP="00894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7407" w:type="dxa"/>
      <w:jc w:val="center"/>
      <w:tblLook w:val="04A0" w:firstRow="1" w:lastRow="0" w:firstColumn="1" w:lastColumn="0" w:noHBand="0" w:noVBand="1"/>
    </w:tblPr>
    <w:tblGrid>
      <w:gridCol w:w="17407"/>
    </w:tblGrid>
    <w:tr w:rsidR="00230C3A" w14:paraId="338D1C00" w14:textId="77777777" w:rsidTr="00B87026">
      <w:trPr>
        <w:trHeight w:hRule="exact" w:val="227"/>
        <w:jc w:val="center"/>
      </w:trPr>
      <w:tc>
        <w:tcPr>
          <w:tcW w:w="11907" w:type="dxa"/>
          <w:tcBorders>
            <w:top w:val="nil"/>
            <w:left w:val="nil"/>
            <w:bottom w:val="nil"/>
            <w:right w:val="nil"/>
          </w:tcBorders>
          <w:shd w:val="clear" w:color="auto" w:fill="D66737"/>
        </w:tcPr>
        <w:p w14:paraId="09198843" w14:textId="77777777" w:rsidR="00230C3A" w:rsidRDefault="00230C3A" w:rsidP="00F2621B">
          <w:pPr>
            <w:pStyle w:val="Sidehoved"/>
          </w:pPr>
        </w:p>
      </w:tc>
    </w:tr>
  </w:tbl>
  <w:p w14:paraId="4778058A" w14:textId="77777777" w:rsidR="004A03AD" w:rsidRDefault="000A4B29" w:rsidP="004A03AD">
    <w:pPr>
      <w:pStyle w:val="Sidehoved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116DB17C" wp14:editId="148C779C">
          <wp:simplePos x="0" y="0"/>
          <wp:positionH relativeFrom="column">
            <wp:posOffset>8533130</wp:posOffset>
          </wp:positionH>
          <wp:positionV relativeFrom="paragraph">
            <wp:posOffset>269875</wp:posOffset>
          </wp:positionV>
          <wp:extent cx="1080000" cy="381600"/>
          <wp:effectExtent l="0" t="0" r="6350" b="0"/>
          <wp:wrapThrough wrapText="bothSides">
            <wp:wrapPolygon edited="0">
              <wp:start x="0" y="0"/>
              <wp:lineTo x="0" y="20520"/>
              <wp:lineTo x="21346" y="20520"/>
              <wp:lineTo x="21346" y="16200"/>
              <wp:lineTo x="18678" y="0"/>
              <wp:lineTo x="0" y="0"/>
            </wp:wrapPolygon>
          </wp:wrapThrough>
          <wp:docPr id="1" name="Billede 2">
            <a:extLst xmlns:a="http://schemas.openxmlformats.org/drawingml/2006/main">
              <a:ext uri="{FF2B5EF4-FFF2-40B4-BE49-F238E27FC236}">
                <a16:creationId xmlns:a16="http://schemas.microsoft.com/office/drawing/2014/main" id="{A3AD0D64-363C-4F96-864B-91E9495C1C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2">
                    <a:extLst>
                      <a:ext uri="{FF2B5EF4-FFF2-40B4-BE49-F238E27FC236}">
                        <a16:creationId xmlns:a16="http://schemas.microsoft.com/office/drawing/2014/main" id="{A3AD0D64-363C-4F96-864B-91E9495C1C4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795B4B" w14:textId="44634E44" w:rsidR="004A0DA7" w:rsidRPr="00F2621B" w:rsidRDefault="004A0DA7" w:rsidP="00F2621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74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66737"/>
      <w:tblLook w:val="04A0" w:firstRow="1" w:lastRow="0" w:firstColumn="1" w:lastColumn="0" w:noHBand="0" w:noVBand="1"/>
    </w:tblPr>
    <w:tblGrid>
      <w:gridCol w:w="17407"/>
    </w:tblGrid>
    <w:tr w:rsidR="004A0DA7" w14:paraId="43608E39" w14:textId="77777777" w:rsidTr="00B87026">
      <w:trPr>
        <w:trHeight w:hRule="exact" w:val="227"/>
        <w:jc w:val="center"/>
      </w:trPr>
      <w:tc>
        <w:tcPr>
          <w:tcW w:w="17436" w:type="dxa"/>
          <w:shd w:val="clear" w:color="auto" w:fill="D66737"/>
        </w:tcPr>
        <w:p w14:paraId="3E64FD92" w14:textId="690507D1" w:rsidR="004A0DA7" w:rsidRPr="004A0DA7" w:rsidRDefault="004D7EB3" w:rsidP="00B87026">
          <w:pPr>
            <w:pStyle w:val="Sidehoved"/>
            <w:tabs>
              <w:tab w:val="clear" w:pos="4819"/>
              <w:tab w:val="clear" w:pos="9638"/>
              <w:tab w:val="center" w:pos="8610"/>
            </w:tabs>
            <w:rPr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2848" behindDoc="0" locked="0" layoutInCell="1" allowOverlap="1" wp14:anchorId="55037B74" wp14:editId="01A3EF08">
                <wp:simplePos x="0" y="0"/>
                <wp:positionH relativeFrom="margin">
                  <wp:posOffset>0</wp:posOffset>
                </wp:positionH>
                <wp:positionV relativeFrom="paragraph">
                  <wp:posOffset>179070</wp:posOffset>
                </wp:positionV>
                <wp:extent cx="1071245" cy="392430"/>
                <wp:effectExtent l="0" t="0" r="0" b="7620"/>
                <wp:wrapThrough wrapText="bothSides">
                  <wp:wrapPolygon edited="0">
                    <wp:start x="0" y="0"/>
                    <wp:lineTo x="0" y="20971"/>
                    <wp:lineTo x="21126" y="20971"/>
                    <wp:lineTo x="21126" y="16777"/>
                    <wp:lineTo x="18437" y="0"/>
                    <wp:lineTo x="0" y="0"/>
                  </wp:wrapPolygon>
                </wp:wrapThrough>
                <wp:docPr id="4" name="Bille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led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1245" cy="392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87026">
            <w:rPr>
              <w:sz w:val="2"/>
              <w:szCs w:val="2"/>
            </w:rPr>
            <w:tab/>
          </w:r>
        </w:p>
      </w:tc>
    </w:tr>
  </w:tbl>
  <w:p w14:paraId="6A3D05C8" w14:textId="77777777" w:rsidR="004A0DA7" w:rsidRPr="004D7EB3" w:rsidRDefault="004D7EB3">
    <w:pPr>
      <w:pStyle w:val="Sidehoved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0915A9E0" wp14:editId="73EC4698">
          <wp:simplePos x="0" y="0"/>
          <wp:positionH relativeFrom="margin">
            <wp:posOffset>8533130</wp:posOffset>
          </wp:positionH>
          <wp:positionV relativeFrom="paragraph">
            <wp:posOffset>269875</wp:posOffset>
          </wp:positionV>
          <wp:extent cx="1072800" cy="392400"/>
          <wp:effectExtent l="0" t="0" r="0" b="8255"/>
          <wp:wrapThrough wrapText="bothSides">
            <wp:wrapPolygon edited="0">
              <wp:start x="0" y="0"/>
              <wp:lineTo x="0" y="21005"/>
              <wp:lineTo x="21101" y="21005"/>
              <wp:lineTo x="21101" y="16804"/>
              <wp:lineTo x="18416" y="0"/>
              <wp:lineTo x="0" y="0"/>
            </wp:wrapPolygon>
          </wp:wrapThrough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8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994D1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1E62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588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58E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7E72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0C24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838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8D5D8"/>
    <w:lvl w:ilvl="0">
      <w:start w:val="1"/>
      <w:numFmt w:val="bullet"/>
      <w:pStyle w:val="Opstilling-punkttegn2"/>
      <w:lvlText w:val=""/>
      <w:lvlJc w:val="left"/>
      <w:pPr>
        <w:ind w:left="643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E1E4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AC78E2"/>
    <w:lvl w:ilvl="0">
      <w:start w:val="1"/>
      <w:numFmt w:val="bullet"/>
      <w:pStyle w:val="Opstilling-punkttegn"/>
      <w:lvlText w:val=""/>
      <w:lvlJc w:val="left"/>
      <w:pPr>
        <w:ind w:left="1494" w:hanging="360"/>
      </w:pPr>
      <w:rPr>
        <w:rFonts w:ascii="Symbol" w:hAnsi="Symbol" w:hint="default"/>
      </w:rPr>
    </w:lvl>
  </w:abstractNum>
  <w:abstractNum w:abstractNumId="10" w15:restartNumberingAfterBreak="0">
    <w:nsid w:val="0C92679A"/>
    <w:multiLevelType w:val="multilevel"/>
    <w:tmpl w:val="B90E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F0362A"/>
    <w:multiLevelType w:val="multilevel"/>
    <w:tmpl w:val="406E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183ABE"/>
    <w:multiLevelType w:val="multilevel"/>
    <w:tmpl w:val="32AEBCF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1C09315D"/>
    <w:multiLevelType w:val="hybridMultilevel"/>
    <w:tmpl w:val="D24E7626"/>
    <w:lvl w:ilvl="0" w:tplc="556812A6">
      <w:start w:val="1"/>
      <w:numFmt w:val="decimal"/>
      <w:lvlText w:val="1.1.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E24AA"/>
    <w:multiLevelType w:val="multilevel"/>
    <w:tmpl w:val="2E0E1374"/>
    <w:lvl w:ilvl="0">
      <w:start w:val="1"/>
      <w:numFmt w:val="decimal"/>
      <w:pStyle w:val="Typografi1"/>
      <w:lvlText w:val="%1."/>
      <w:lvlJc w:val="left"/>
      <w:pPr>
        <w:ind w:left="644" w:hanging="360"/>
      </w:pPr>
      <w:rPr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2B6AA8"/>
    <w:multiLevelType w:val="hybridMultilevel"/>
    <w:tmpl w:val="FACC2AB2"/>
    <w:lvl w:ilvl="0" w:tplc="0A7E01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626DE"/>
    <w:multiLevelType w:val="hybridMultilevel"/>
    <w:tmpl w:val="120CDE6C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9E58C8"/>
    <w:multiLevelType w:val="multilevel"/>
    <w:tmpl w:val="6900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A0D63DC"/>
    <w:multiLevelType w:val="hybridMultilevel"/>
    <w:tmpl w:val="9878CE78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F95CF6"/>
    <w:multiLevelType w:val="hybridMultilevel"/>
    <w:tmpl w:val="AFDE4884"/>
    <w:lvl w:ilvl="0" w:tplc="5A76C6B2">
      <w:start w:val="1"/>
      <w:numFmt w:val="bullet"/>
      <w:pStyle w:val="xFlueben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75ABC"/>
    <w:multiLevelType w:val="multilevel"/>
    <w:tmpl w:val="0936E0C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8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2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6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90" w:hanging="45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4" w:hanging="45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8" w:hanging="45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2" w:hanging="4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6" w:hanging="454"/>
      </w:pPr>
      <w:rPr>
        <w:rFonts w:hint="default"/>
      </w:rPr>
    </w:lvl>
  </w:abstractNum>
  <w:abstractNum w:abstractNumId="21" w15:restartNumberingAfterBreak="0">
    <w:nsid w:val="34A670AD"/>
    <w:multiLevelType w:val="hybridMultilevel"/>
    <w:tmpl w:val="D02A84F2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55245EB"/>
    <w:multiLevelType w:val="hybridMultilevel"/>
    <w:tmpl w:val="86E21A08"/>
    <w:lvl w:ilvl="0" w:tplc="3EFA8470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A04BB"/>
    <w:multiLevelType w:val="hybridMultilevel"/>
    <w:tmpl w:val="6DEA320A"/>
    <w:lvl w:ilvl="0" w:tplc="0406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4" w15:restartNumberingAfterBreak="0">
    <w:nsid w:val="3CD60D61"/>
    <w:multiLevelType w:val="hybridMultilevel"/>
    <w:tmpl w:val="DD1AD4FE"/>
    <w:lvl w:ilvl="0" w:tplc="0A7E018E">
      <w:numFmt w:val="bullet"/>
      <w:lvlText w:val="-"/>
      <w:lvlJc w:val="left"/>
      <w:pPr>
        <w:ind w:left="1352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5" w15:restartNumberingAfterBreak="0">
    <w:nsid w:val="3E99454D"/>
    <w:multiLevelType w:val="hybridMultilevel"/>
    <w:tmpl w:val="A47238DC"/>
    <w:lvl w:ilvl="0" w:tplc="040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428634F"/>
    <w:multiLevelType w:val="hybridMultilevel"/>
    <w:tmpl w:val="41D03FE6"/>
    <w:lvl w:ilvl="0" w:tplc="0406000F">
      <w:start w:val="1"/>
      <w:numFmt w:val="decimal"/>
      <w:lvlText w:val="%1."/>
      <w:lvlJc w:val="left"/>
      <w:pPr>
        <w:ind w:left="1429" w:hanging="360"/>
      </w:pPr>
    </w:lvl>
    <w:lvl w:ilvl="1" w:tplc="04060019" w:tentative="1">
      <w:start w:val="1"/>
      <w:numFmt w:val="lowerLetter"/>
      <w:lvlText w:val="%2."/>
      <w:lvlJc w:val="left"/>
      <w:pPr>
        <w:ind w:left="2149" w:hanging="360"/>
      </w:pPr>
    </w:lvl>
    <w:lvl w:ilvl="2" w:tplc="0406001B" w:tentative="1">
      <w:start w:val="1"/>
      <w:numFmt w:val="lowerRoman"/>
      <w:lvlText w:val="%3."/>
      <w:lvlJc w:val="right"/>
      <w:pPr>
        <w:ind w:left="2869" w:hanging="180"/>
      </w:pPr>
    </w:lvl>
    <w:lvl w:ilvl="3" w:tplc="0406000F" w:tentative="1">
      <w:start w:val="1"/>
      <w:numFmt w:val="decimal"/>
      <w:lvlText w:val="%4."/>
      <w:lvlJc w:val="left"/>
      <w:pPr>
        <w:ind w:left="3589" w:hanging="360"/>
      </w:pPr>
    </w:lvl>
    <w:lvl w:ilvl="4" w:tplc="04060019" w:tentative="1">
      <w:start w:val="1"/>
      <w:numFmt w:val="lowerLetter"/>
      <w:lvlText w:val="%5."/>
      <w:lvlJc w:val="left"/>
      <w:pPr>
        <w:ind w:left="4309" w:hanging="360"/>
      </w:pPr>
    </w:lvl>
    <w:lvl w:ilvl="5" w:tplc="0406001B" w:tentative="1">
      <w:start w:val="1"/>
      <w:numFmt w:val="lowerRoman"/>
      <w:lvlText w:val="%6."/>
      <w:lvlJc w:val="right"/>
      <w:pPr>
        <w:ind w:left="5029" w:hanging="180"/>
      </w:pPr>
    </w:lvl>
    <w:lvl w:ilvl="6" w:tplc="0406000F" w:tentative="1">
      <w:start w:val="1"/>
      <w:numFmt w:val="decimal"/>
      <w:lvlText w:val="%7."/>
      <w:lvlJc w:val="left"/>
      <w:pPr>
        <w:ind w:left="5749" w:hanging="360"/>
      </w:pPr>
    </w:lvl>
    <w:lvl w:ilvl="7" w:tplc="04060019" w:tentative="1">
      <w:start w:val="1"/>
      <w:numFmt w:val="lowerLetter"/>
      <w:lvlText w:val="%8."/>
      <w:lvlJc w:val="left"/>
      <w:pPr>
        <w:ind w:left="6469" w:hanging="360"/>
      </w:pPr>
    </w:lvl>
    <w:lvl w:ilvl="8" w:tplc="040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91B57E1"/>
    <w:multiLevelType w:val="hybridMultilevel"/>
    <w:tmpl w:val="2CB212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B4504"/>
    <w:multiLevelType w:val="hybridMultilevel"/>
    <w:tmpl w:val="DCF64F02"/>
    <w:lvl w:ilvl="0" w:tplc="0406000D">
      <w:start w:val="1"/>
      <w:numFmt w:val="bullet"/>
      <w:lvlText w:val=""/>
      <w:lvlJc w:val="left"/>
      <w:pPr>
        <w:ind w:left="2024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9" w15:restartNumberingAfterBreak="0">
    <w:nsid w:val="4A695195"/>
    <w:multiLevelType w:val="hybridMultilevel"/>
    <w:tmpl w:val="1C8C79AA"/>
    <w:lvl w:ilvl="0" w:tplc="457295B4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756E3"/>
    <w:multiLevelType w:val="multilevel"/>
    <w:tmpl w:val="78B8B5C0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E8F716C"/>
    <w:multiLevelType w:val="hybridMultilevel"/>
    <w:tmpl w:val="2F124084"/>
    <w:lvl w:ilvl="0" w:tplc="5A76C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A7E018E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CA09A7"/>
    <w:multiLevelType w:val="hybridMultilevel"/>
    <w:tmpl w:val="0268AEC6"/>
    <w:lvl w:ilvl="0" w:tplc="0A7E018E"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60019">
      <w:start w:val="1"/>
      <w:numFmt w:val="lowerLetter"/>
      <w:lvlText w:val="%2."/>
      <w:lvlJc w:val="left"/>
      <w:pPr>
        <w:ind w:left="2149" w:hanging="360"/>
      </w:pPr>
    </w:lvl>
    <w:lvl w:ilvl="2" w:tplc="0406001B" w:tentative="1">
      <w:start w:val="1"/>
      <w:numFmt w:val="lowerRoman"/>
      <w:lvlText w:val="%3."/>
      <w:lvlJc w:val="right"/>
      <w:pPr>
        <w:ind w:left="2869" w:hanging="180"/>
      </w:pPr>
    </w:lvl>
    <w:lvl w:ilvl="3" w:tplc="0406000F" w:tentative="1">
      <w:start w:val="1"/>
      <w:numFmt w:val="decimal"/>
      <w:lvlText w:val="%4."/>
      <w:lvlJc w:val="left"/>
      <w:pPr>
        <w:ind w:left="3589" w:hanging="360"/>
      </w:pPr>
    </w:lvl>
    <w:lvl w:ilvl="4" w:tplc="04060019" w:tentative="1">
      <w:start w:val="1"/>
      <w:numFmt w:val="lowerLetter"/>
      <w:lvlText w:val="%5."/>
      <w:lvlJc w:val="left"/>
      <w:pPr>
        <w:ind w:left="4309" w:hanging="360"/>
      </w:pPr>
    </w:lvl>
    <w:lvl w:ilvl="5" w:tplc="0406001B" w:tentative="1">
      <w:start w:val="1"/>
      <w:numFmt w:val="lowerRoman"/>
      <w:lvlText w:val="%6."/>
      <w:lvlJc w:val="right"/>
      <w:pPr>
        <w:ind w:left="5029" w:hanging="180"/>
      </w:pPr>
    </w:lvl>
    <w:lvl w:ilvl="6" w:tplc="0406000F" w:tentative="1">
      <w:start w:val="1"/>
      <w:numFmt w:val="decimal"/>
      <w:lvlText w:val="%7."/>
      <w:lvlJc w:val="left"/>
      <w:pPr>
        <w:ind w:left="5749" w:hanging="360"/>
      </w:pPr>
    </w:lvl>
    <w:lvl w:ilvl="7" w:tplc="04060019" w:tentative="1">
      <w:start w:val="1"/>
      <w:numFmt w:val="lowerLetter"/>
      <w:lvlText w:val="%8."/>
      <w:lvlJc w:val="left"/>
      <w:pPr>
        <w:ind w:left="6469" w:hanging="360"/>
      </w:pPr>
    </w:lvl>
    <w:lvl w:ilvl="8" w:tplc="040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3016D13"/>
    <w:multiLevelType w:val="hybridMultilevel"/>
    <w:tmpl w:val="967A42D2"/>
    <w:lvl w:ilvl="0" w:tplc="040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5511C1B"/>
    <w:multiLevelType w:val="hybridMultilevel"/>
    <w:tmpl w:val="4162DF5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54056"/>
    <w:multiLevelType w:val="hybridMultilevel"/>
    <w:tmpl w:val="C258599C"/>
    <w:lvl w:ilvl="0" w:tplc="0F4ADF5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31102"/>
    <w:multiLevelType w:val="multilevel"/>
    <w:tmpl w:val="EEEA1DB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7C046BF"/>
    <w:multiLevelType w:val="hybridMultilevel"/>
    <w:tmpl w:val="B0902CFA"/>
    <w:lvl w:ilvl="0" w:tplc="0406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8" w15:restartNumberingAfterBreak="0">
    <w:nsid w:val="7D2414DD"/>
    <w:multiLevelType w:val="multilevel"/>
    <w:tmpl w:val="318AD212"/>
    <w:lvl w:ilvl="0">
      <w:start w:val="1"/>
      <w:numFmt w:val="decimal"/>
      <w:pStyle w:val="Overskrift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verskrift2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pStyle w:val="Overskrift3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1007102340">
    <w:abstractNumId w:val="22"/>
  </w:num>
  <w:num w:numId="2" w16cid:durableId="1353997187">
    <w:abstractNumId w:val="29"/>
  </w:num>
  <w:num w:numId="3" w16cid:durableId="335160500">
    <w:abstractNumId w:val="13"/>
  </w:num>
  <w:num w:numId="4" w16cid:durableId="223688391">
    <w:abstractNumId w:val="12"/>
  </w:num>
  <w:num w:numId="5" w16cid:durableId="2063941573">
    <w:abstractNumId w:val="9"/>
  </w:num>
  <w:num w:numId="6" w16cid:durableId="1887451260">
    <w:abstractNumId w:val="28"/>
  </w:num>
  <w:num w:numId="7" w16cid:durableId="578905865">
    <w:abstractNumId w:val="23"/>
  </w:num>
  <w:num w:numId="8" w16cid:durableId="599339979">
    <w:abstractNumId w:val="37"/>
  </w:num>
  <w:num w:numId="9" w16cid:durableId="1796023286">
    <w:abstractNumId w:val="33"/>
  </w:num>
  <w:num w:numId="10" w16cid:durableId="320280313">
    <w:abstractNumId w:val="38"/>
  </w:num>
  <w:num w:numId="11" w16cid:durableId="764694440">
    <w:abstractNumId w:val="38"/>
    <w:lvlOverride w:ilvl="0">
      <w:lvl w:ilvl="0">
        <w:start w:val="1"/>
        <w:numFmt w:val="decimal"/>
        <w:pStyle w:val="Overskrift1"/>
        <w:lvlText w:val="%1."/>
        <w:lvlJc w:val="left"/>
        <w:pPr>
          <w:ind w:left="510" w:hanging="510"/>
        </w:pPr>
        <w:rPr>
          <w:rFonts w:hint="default"/>
        </w:rPr>
      </w:lvl>
    </w:lvlOverride>
    <w:lvlOverride w:ilvl="1">
      <w:lvl w:ilvl="1">
        <w:start w:val="1"/>
        <w:numFmt w:val="decimal"/>
        <w:pStyle w:val="Overskrift2"/>
        <w:lvlText w:val="%1.%2."/>
        <w:lvlJc w:val="left"/>
        <w:pPr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decimal"/>
        <w:pStyle w:val="Overskrift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versk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versk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versk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versk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versk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2" w16cid:durableId="67964182">
    <w:abstractNumId w:val="38"/>
  </w:num>
  <w:num w:numId="13" w16cid:durableId="697003895">
    <w:abstractNumId w:val="20"/>
  </w:num>
  <w:num w:numId="14" w16cid:durableId="91058">
    <w:abstractNumId w:val="38"/>
  </w:num>
  <w:num w:numId="15" w16cid:durableId="1276789271">
    <w:abstractNumId w:val="38"/>
    <w:lvlOverride w:ilvl="0">
      <w:lvl w:ilvl="0">
        <w:start w:val="1"/>
        <w:numFmt w:val="decimal"/>
        <w:pStyle w:val="Overskrift1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Overskrift2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Overskrift3"/>
        <w:lvlText w:val="%1.%2.%3."/>
        <w:lvlJc w:val="left"/>
        <w:pPr>
          <w:ind w:left="454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454" w:hanging="454"/>
        </w:pPr>
        <w:rPr>
          <w:rFonts w:hint="default"/>
        </w:rPr>
      </w:lvl>
    </w:lvlOverride>
    <w:lvlOverride w:ilvl="4">
      <w:lvl w:ilvl="4">
        <w:start w:val="1"/>
        <w:numFmt w:val="decimal"/>
        <w:pStyle w:val="Overskrift5"/>
        <w:lvlText w:val="%1.%2.%3.%4.%5"/>
        <w:lvlJc w:val="left"/>
        <w:pPr>
          <w:ind w:left="454" w:hanging="454"/>
        </w:pPr>
        <w:rPr>
          <w:rFonts w:hint="default"/>
        </w:rPr>
      </w:lvl>
    </w:lvlOverride>
    <w:lvlOverride w:ilvl="5">
      <w:lvl w:ilvl="5">
        <w:start w:val="1"/>
        <w:numFmt w:val="decimal"/>
        <w:pStyle w:val="Overskrift6"/>
        <w:lvlText w:val="%1.%2.%3.%4.%5.%6"/>
        <w:lvlJc w:val="left"/>
        <w:pPr>
          <w:ind w:left="454" w:hanging="454"/>
        </w:pPr>
        <w:rPr>
          <w:rFonts w:hint="default"/>
        </w:rPr>
      </w:lvl>
    </w:lvlOverride>
    <w:lvlOverride w:ilvl="6">
      <w:lvl w:ilvl="6">
        <w:start w:val="1"/>
        <w:numFmt w:val="decimal"/>
        <w:pStyle w:val="Overskrift7"/>
        <w:lvlText w:val="%1.%2.%3.%4.%5.%6.%7"/>
        <w:lvlJc w:val="left"/>
        <w:pPr>
          <w:ind w:left="454" w:hanging="454"/>
        </w:pPr>
        <w:rPr>
          <w:rFonts w:hint="default"/>
        </w:rPr>
      </w:lvl>
    </w:lvlOverride>
    <w:lvlOverride w:ilvl="7">
      <w:lvl w:ilvl="7">
        <w:start w:val="1"/>
        <w:numFmt w:val="decimal"/>
        <w:pStyle w:val="Overskrift8"/>
        <w:lvlText w:val="%1.%2.%3.%4.%5.%6.%7.%8"/>
        <w:lvlJc w:val="left"/>
        <w:pPr>
          <w:ind w:left="454" w:hanging="454"/>
        </w:pPr>
        <w:rPr>
          <w:rFonts w:hint="default"/>
        </w:rPr>
      </w:lvl>
    </w:lvlOverride>
    <w:lvlOverride w:ilvl="8">
      <w:lvl w:ilvl="8">
        <w:start w:val="1"/>
        <w:numFmt w:val="decimal"/>
        <w:pStyle w:val="Overskrift9"/>
        <w:lvlText w:val="%1.%2.%3.%4.%5.%6.%7.%8.%9"/>
        <w:lvlJc w:val="left"/>
        <w:pPr>
          <w:ind w:left="454" w:hanging="454"/>
        </w:pPr>
        <w:rPr>
          <w:rFonts w:hint="default"/>
        </w:rPr>
      </w:lvl>
    </w:lvlOverride>
  </w:num>
  <w:num w:numId="16" w16cid:durableId="2107649401">
    <w:abstractNumId w:val="38"/>
    <w:lvlOverride w:ilvl="0">
      <w:lvl w:ilvl="0">
        <w:start w:val="1"/>
        <w:numFmt w:val="decimal"/>
        <w:pStyle w:val="Overskrift1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Overskrift2"/>
        <w:lvlText w:val="%1.%2."/>
        <w:lvlJc w:val="left"/>
        <w:pPr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pStyle w:val="Overskrift3"/>
        <w:lvlText w:val="%1.%2.%3."/>
        <w:lvlJc w:val="left"/>
        <w:pPr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454" w:hanging="454"/>
        </w:pPr>
        <w:rPr>
          <w:rFonts w:hint="default"/>
        </w:rPr>
      </w:lvl>
    </w:lvlOverride>
    <w:lvlOverride w:ilvl="4">
      <w:lvl w:ilvl="4">
        <w:start w:val="1"/>
        <w:numFmt w:val="decimal"/>
        <w:pStyle w:val="Overskrift5"/>
        <w:lvlText w:val="%1.%2.%3.%4.%5"/>
        <w:lvlJc w:val="left"/>
        <w:pPr>
          <w:ind w:left="454" w:hanging="454"/>
        </w:pPr>
        <w:rPr>
          <w:rFonts w:hint="default"/>
        </w:rPr>
      </w:lvl>
    </w:lvlOverride>
    <w:lvlOverride w:ilvl="5">
      <w:lvl w:ilvl="5">
        <w:start w:val="1"/>
        <w:numFmt w:val="decimal"/>
        <w:pStyle w:val="Overskrift6"/>
        <w:lvlText w:val="%1.%2.%3.%4.%5.%6"/>
        <w:lvlJc w:val="left"/>
        <w:pPr>
          <w:ind w:left="454" w:hanging="454"/>
        </w:pPr>
        <w:rPr>
          <w:rFonts w:hint="default"/>
        </w:rPr>
      </w:lvl>
    </w:lvlOverride>
    <w:lvlOverride w:ilvl="6">
      <w:lvl w:ilvl="6">
        <w:start w:val="1"/>
        <w:numFmt w:val="decimal"/>
        <w:pStyle w:val="Overskrift7"/>
        <w:lvlText w:val="%1.%2.%3.%4.%5.%6.%7"/>
        <w:lvlJc w:val="left"/>
        <w:pPr>
          <w:ind w:left="454" w:hanging="454"/>
        </w:pPr>
        <w:rPr>
          <w:rFonts w:hint="default"/>
        </w:rPr>
      </w:lvl>
    </w:lvlOverride>
    <w:lvlOverride w:ilvl="7">
      <w:lvl w:ilvl="7">
        <w:start w:val="1"/>
        <w:numFmt w:val="decimal"/>
        <w:pStyle w:val="Overskrift8"/>
        <w:lvlText w:val="%1.%2.%3.%4.%5.%6.%7.%8"/>
        <w:lvlJc w:val="left"/>
        <w:pPr>
          <w:ind w:left="454" w:hanging="454"/>
        </w:pPr>
        <w:rPr>
          <w:rFonts w:hint="default"/>
        </w:rPr>
      </w:lvl>
    </w:lvlOverride>
    <w:lvlOverride w:ilvl="8">
      <w:lvl w:ilvl="8">
        <w:start w:val="1"/>
        <w:numFmt w:val="decimal"/>
        <w:pStyle w:val="Overskrift9"/>
        <w:lvlText w:val="%1.%2.%3.%4.%5.%6.%7.%8.%9"/>
        <w:lvlJc w:val="left"/>
        <w:pPr>
          <w:ind w:left="454" w:hanging="454"/>
        </w:pPr>
        <w:rPr>
          <w:rFonts w:hint="default"/>
        </w:rPr>
      </w:lvl>
    </w:lvlOverride>
  </w:num>
  <w:num w:numId="17" w16cid:durableId="150293643">
    <w:abstractNumId w:val="38"/>
    <w:lvlOverride w:ilvl="0">
      <w:lvl w:ilvl="0">
        <w:start w:val="1"/>
        <w:numFmt w:val="decimal"/>
        <w:pStyle w:val="Overskrift1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Overskrift2"/>
        <w:lvlText w:val="%1.%2."/>
        <w:lvlJc w:val="left"/>
        <w:pPr>
          <w:ind w:left="794" w:hanging="794"/>
        </w:pPr>
        <w:rPr>
          <w:rFonts w:hint="default"/>
        </w:rPr>
      </w:lvl>
    </w:lvlOverride>
    <w:lvlOverride w:ilvl="2">
      <w:lvl w:ilvl="2">
        <w:start w:val="1"/>
        <w:numFmt w:val="decimal"/>
        <w:pStyle w:val="Overskrift3"/>
        <w:lvlText w:val="%1.%2.%3."/>
        <w:lvlJc w:val="left"/>
        <w:pPr>
          <w:ind w:left="907" w:hanging="90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Overskrift5"/>
        <w:lvlText w:val="%1.%2.%3.%4.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Overskrift6"/>
        <w:lvlText w:val="%1.%2.%3.%4.%5.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pStyle w:val="Overskrift7"/>
        <w:lvlText w:val="%1.%2.%3.%4.%5.%6.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pStyle w:val="Overskrift8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Overskrift9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18" w16cid:durableId="1885823391">
    <w:abstractNumId w:val="38"/>
    <w:lvlOverride w:ilvl="0">
      <w:lvl w:ilvl="0">
        <w:start w:val="1"/>
        <w:numFmt w:val="decimal"/>
        <w:pStyle w:val="Overskrift1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Overskrift2"/>
        <w:lvlText w:val="%1.%2."/>
        <w:lvlJc w:val="left"/>
        <w:pPr>
          <w:ind w:left="964" w:hanging="964"/>
        </w:pPr>
        <w:rPr>
          <w:rFonts w:hint="default"/>
        </w:rPr>
      </w:lvl>
    </w:lvlOverride>
    <w:lvlOverride w:ilvl="2">
      <w:lvl w:ilvl="2">
        <w:start w:val="1"/>
        <w:numFmt w:val="decimal"/>
        <w:pStyle w:val="Overskrift3"/>
        <w:lvlText w:val="%1.%2.%3."/>
        <w:lvlJc w:val="left"/>
        <w:pPr>
          <w:ind w:left="907" w:hanging="90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Overskrift5"/>
        <w:lvlText w:val="%1.%2.%3.%4.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Overskrift6"/>
        <w:lvlText w:val="%1.%2.%3.%4.%5.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pStyle w:val="Overskrift7"/>
        <w:lvlText w:val="%1.%2.%3.%4.%5.%6.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pStyle w:val="Overskrift8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Overskrift9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19" w16cid:durableId="1174220261">
    <w:abstractNumId w:val="30"/>
  </w:num>
  <w:num w:numId="20" w16cid:durableId="215967616">
    <w:abstractNumId w:val="36"/>
  </w:num>
  <w:num w:numId="21" w16cid:durableId="443310042">
    <w:abstractNumId w:val="35"/>
  </w:num>
  <w:num w:numId="22" w16cid:durableId="1872572431">
    <w:abstractNumId w:val="15"/>
  </w:num>
  <w:num w:numId="23" w16cid:durableId="2093430161">
    <w:abstractNumId w:val="19"/>
  </w:num>
  <w:num w:numId="24" w16cid:durableId="1213152701">
    <w:abstractNumId w:val="26"/>
  </w:num>
  <w:num w:numId="25" w16cid:durableId="2015917530">
    <w:abstractNumId w:val="32"/>
  </w:num>
  <w:num w:numId="26" w16cid:durableId="2114472966">
    <w:abstractNumId w:val="34"/>
  </w:num>
  <w:num w:numId="27" w16cid:durableId="1313408176">
    <w:abstractNumId w:val="11"/>
  </w:num>
  <w:num w:numId="28" w16cid:durableId="644046180">
    <w:abstractNumId w:val="10"/>
  </w:num>
  <w:num w:numId="29" w16cid:durableId="306907835">
    <w:abstractNumId w:val="18"/>
  </w:num>
  <w:num w:numId="30" w16cid:durableId="758019855">
    <w:abstractNumId w:val="24"/>
  </w:num>
  <w:num w:numId="31" w16cid:durableId="778334352">
    <w:abstractNumId w:val="31"/>
  </w:num>
  <w:num w:numId="32" w16cid:durableId="1999647092">
    <w:abstractNumId w:val="14"/>
  </w:num>
  <w:num w:numId="33" w16cid:durableId="358549119">
    <w:abstractNumId w:val="17"/>
  </w:num>
  <w:num w:numId="34" w16cid:durableId="1677730995">
    <w:abstractNumId w:val="27"/>
  </w:num>
  <w:num w:numId="35" w16cid:durableId="1978297527">
    <w:abstractNumId w:val="25"/>
  </w:num>
  <w:num w:numId="36" w16cid:durableId="1536194842">
    <w:abstractNumId w:val="4"/>
  </w:num>
  <w:num w:numId="37" w16cid:durableId="2129883528">
    <w:abstractNumId w:val="16"/>
  </w:num>
  <w:num w:numId="38" w16cid:durableId="282005650">
    <w:abstractNumId w:val="21"/>
  </w:num>
  <w:num w:numId="39" w16cid:durableId="692272019">
    <w:abstractNumId w:val="7"/>
  </w:num>
  <w:num w:numId="40" w16cid:durableId="1891989748">
    <w:abstractNumId w:val="6"/>
  </w:num>
  <w:num w:numId="41" w16cid:durableId="1470977542">
    <w:abstractNumId w:val="5"/>
  </w:num>
  <w:num w:numId="42" w16cid:durableId="501625264">
    <w:abstractNumId w:val="8"/>
  </w:num>
  <w:num w:numId="43" w16cid:durableId="1056585847">
    <w:abstractNumId w:val="3"/>
  </w:num>
  <w:num w:numId="44" w16cid:durableId="652295784">
    <w:abstractNumId w:val="2"/>
  </w:num>
  <w:num w:numId="45" w16cid:durableId="414085863">
    <w:abstractNumId w:val="1"/>
  </w:num>
  <w:num w:numId="46" w16cid:durableId="1572738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26"/>
    <w:rsid w:val="00015E4A"/>
    <w:rsid w:val="00017A57"/>
    <w:rsid w:val="000206C4"/>
    <w:rsid w:val="000255E9"/>
    <w:rsid w:val="0003335A"/>
    <w:rsid w:val="000338E2"/>
    <w:rsid w:val="00036C59"/>
    <w:rsid w:val="00046A32"/>
    <w:rsid w:val="00054F8D"/>
    <w:rsid w:val="000563F6"/>
    <w:rsid w:val="000674D6"/>
    <w:rsid w:val="00070451"/>
    <w:rsid w:val="000746A7"/>
    <w:rsid w:val="0009153A"/>
    <w:rsid w:val="00091667"/>
    <w:rsid w:val="000966ED"/>
    <w:rsid w:val="000A0CBD"/>
    <w:rsid w:val="000A4B29"/>
    <w:rsid w:val="000A5E21"/>
    <w:rsid w:val="000C2B83"/>
    <w:rsid w:val="000D34DE"/>
    <w:rsid w:val="000D46EB"/>
    <w:rsid w:val="000D6211"/>
    <w:rsid w:val="000E3715"/>
    <w:rsid w:val="000F5C2E"/>
    <w:rsid w:val="000F631D"/>
    <w:rsid w:val="000F7564"/>
    <w:rsid w:val="001036F2"/>
    <w:rsid w:val="00107B22"/>
    <w:rsid w:val="00126352"/>
    <w:rsid w:val="00127C6C"/>
    <w:rsid w:val="00132D74"/>
    <w:rsid w:val="00134024"/>
    <w:rsid w:val="001348DE"/>
    <w:rsid w:val="0014025F"/>
    <w:rsid w:val="00140EBF"/>
    <w:rsid w:val="00144A93"/>
    <w:rsid w:val="00147555"/>
    <w:rsid w:val="00152066"/>
    <w:rsid w:val="0015418B"/>
    <w:rsid w:val="00171911"/>
    <w:rsid w:val="00181DA2"/>
    <w:rsid w:val="00182950"/>
    <w:rsid w:val="0019081E"/>
    <w:rsid w:val="00197064"/>
    <w:rsid w:val="001A106D"/>
    <w:rsid w:val="001A12AF"/>
    <w:rsid w:val="001A7DAB"/>
    <w:rsid w:val="001C6C6B"/>
    <w:rsid w:val="001C76AF"/>
    <w:rsid w:val="001D59A5"/>
    <w:rsid w:val="001D6B9D"/>
    <w:rsid w:val="001D6D93"/>
    <w:rsid w:val="001E6495"/>
    <w:rsid w:val="001F0679"/>
    <w:rsid w:val="001F56AD"/>
    <w:rsid w:val="001F674D"/>
    <w:rsid w:val="0020068C"/>
    <w:rsid w:val="0020720C"/>
    <w:rsid w:val="00207275"/>
    <w:rsid w:val="00211FA3"/>
    <w:rsid w:val="0023054C"/>
    <w:rsid w:val="00230C3A"/>
    <w:rsid w:val="002408D5"/>
    <w:rsid w:val="002475E6"/>
    <w:rsid w:val="002650CC"/>
    <w:rsid w:val="00267076"/>
    <w:rsid w:val="00274E16"/>
    <w:rsid w:val="00277F28"/>
    <w:rsid w:val="00285017"/>
    <w:rsid w:val="0029551D"/>
    <w:rsid w:val="00297217"/>
    <w:rsid w:val="0029785D"/>
    <w:rsid w:val="002B02C6"/>
    <w:rsid w:val="002B0ECB"/>
    <w:rsid w:val="002B1EBC"/>
    <w:rsid w:val="002B3DA7"/>
    <w:rsid w:val="002C48F3"/>
    <w:rsid w:val="002D045D"/>
    <w:rsid w:val="002D4D25"/>
    <w:rsid w:val="002D56AE"/>
    <w:rsid w:val="002E19D7"/>
    <w:rsid w:val="002E3AAE"/>
    <w:rsid w:val="002F5970"/>
    <w:rsid w:val="00300842"/>
    <w:rsid w:val="0030226F"/>
    <w:rsid w:val="00310287"/>
    <w:rsid w:val="00331B4C"/>
    <w:rsid w:val="00343AD9"/>
    <w:rsid w:val="00354BB2"/>
    <w:rsid w:val="00370F1D"/>
    <w:rsid w:val="00373012"/>
    <w:rsid w:val="0037640D"/>
    <w:rsid w:val="00382FF4"/>
    <w:rsid w:val="00385FAB"/>
    <w:rsid w:val="003902D5"/>
    <w:rsid w:val="003965CC"/>
    <w:rsid w:val="00396CE5"/>
    <w:rsid w:val="003A1182"/>
    <w:rsid w:val="003A32B6"/>
    <w:rsid w:val="003A415A"/>
    <w:rsid w:val="003A59B1"/>
    <w:rsid w:val="003A6050"/>
    <w:rsid w:val="003B26F3"/>
    <w:rsid w:val="003B6D3A"/>
    <w:rsid w:val="003B7D65"/>
    <w:rsid w:val="003F5DA1"/>
    <w:rsid w:val="00413A0A"/>
    <w:rsid w:val="00421C79"/>
    <w:rsid w:val="00425577"/>
    <w:rsid w:val="00437AE1"/>
    <w:rsid w:val="0045030E"/>
    <w:rsid w:val="00470DA6"/>
    <w:rsid w:val="00471AFE"/>
    <w:rsid w:val="00474788"/>
    <w:rsid w:val="00474F55"/>
    <w:rsid w:val="004770F4"/>
    <w:rsid w:val="004929E5"/>
    <w:rsid w:val="004947ED"/>
    <w:rsid w:val="004A03AD"/>
    <w:rsid w:val="004A0DA7"/>
    <w:rsid w:val="004A181F"/>
    <w:rsid w:val="004B2A2B"/>
    <w:rsid w:val="004B543D"/>
    <w:rsid w:val="004D6403"/>
    <w:rsid w:val="004D7EB3"/>
    <w:rsid w:val="004E0900"/>
    <w:rsid w:val="004E0E99"/>
    <w:rsid w:val="004E319B"/>
    <w:rsid w:val="004F44EE"/>
    <w:rsid w:val="005001E1"/>
    <w:rsid w:val="005068FB"/>
    <w:rsid w:val="00507971"/>
    <w:rsid w:val="005110A5"/>
    <w:rsid w:val="00516206"/>
    <w:rsid w:val="00523036"/>
    <w:rsid w:val="00523062"/>
    <w:rsid w:val="0053668D"/>
    <w:rsid w:val="005374FE"/>
    <w:rsid w:val="00564310"/>
    <w:rsid w:val="00565E06"/>
    <w:rsid w:val="00571684"/>
    <w:rsid w:val="00572734"/>
    <w:rsid w:val="00582C0F"/>
    <w:rsid w:val="0058306B"/>
    <w:rsid w:val="00584EE2"/>
    <w:rsid w:val="00587143"/>
    <w:rsid w:val="0059249D"/>
    <w:rsid w:val="005C22B6"/>
    <w:rsid w:val="005C51FA"/>
    <w:rsid w:val="005C6F88"/>
    <w:rsid w:val="005D65AC"/>
    <w:rsid w:val="005E1E27"/>
    <w:rsid w:val="005F01CB"/>
    <w:rsid w:val="005F7EE2"/>
    <w:rsid w:val="00610646"/>
    <w:rsid w:val="006129F7"/>
    <w:rsid w:val="00620A5A"/>
    <w:rsid w:val="00625F9D"/>
    <w:rsid w:val="006266DF"/>
    <w:rsid w:val="00627F68"/>
    <w:rsid w:val="00635DFB"/>
    <w:rsid w:val="00636DEB"/>
    <w:rsid w:val="0063787C"/>
    <w:rsid w:val="00640AAC"/>
    <w:rsid w:val="006605D1"/>
    <w:rsid w:val="00664B71"/>
    <w:rsid w:val="00676302"/>
    <w:rsid w:val="00677451"/>
    <w:rsid w:val="00677708"/>
    <w:rsid w:val="00682CA6"/>
    <w:rsid w:val="00682F1C"/>
    <w:rsid w:val="00684C2C"/>
    <w:rsid w:val="00691ABD"/>
    <w:rsid w:val="00693FC6"/>
    <w:rsid w:val="006A60A2"/>
    <w:rsid w:val="006B12A0"/>
    <w:rsid w:val="006B1F57"/>
    <w:rsid w:val="006C2222"/>
    <w:rsid w:val="006F1135"/>
    <w:rsid w:val="006F21A0"/>
    <w:rsid w:val="006F3B3C"/>
    <w:rsid w:val="006F40A1"/>
    <w:rsid w:val="006F4B3D"/>
    <w:rsid w:val="007124D1"/>
    <w:rsid w:val="00715C50"/>
    <w:rsid w:val="007376C6"/>
    <w:rsid w:val="0075002F"/>
    <w:rsid w:val="00762CCF"/>
    <w:rsid w:val="007702E4"/>
    <w:rsid w:val="00774771"/>
    <w:rsid w:val="00776E22"/>
    <w:rsid w:val="00783B87"/>
    <w:rsid w:val="00786DD9"/>
    <w:rsid w:val="00793328"/>
    <w:rsid w:val="007A5B94"/>
    <w:rsid w:val="007B76A4"/>
    <w:rsid w:val="007C1BAC"/>
    <w:rsid w:val="007D1D86"/>
    <w:rsid w:val="007D4547"/>
    <w:rsid w:val="007D7D10"/>
    <w:rsid w:val="007E3055"/>
    <w:rsid w:val="007E35C6"/>
    <w:rsid w:val="007E449B"/>
    <w:rsid w:val="007F0D45"/>
    <w:rsid w:val="007F272C"/>
    <w:rsid w:val="008154AE"/>
    <w:rsid w:val="00837BEA"/>
    <w:rsid w:val="00840776"/>
    <w:rsid w:val="00841356"/>
    <w:rsid w:val="00843192"/>
    <w:rsid w:val="008571A5"/>
    <w:rsid w:val="008668FC"/>
    <w:rsid w:val="00866CD0"/>
    <w:rsid w:val="0089065A"/>
    <w:rsid w:val="008941AB"/>
    <w:rsid w:val="0089440C"/>
    <w:rsid w:val="008A58D5"/>
    <w:rsid w:val="008B513B"/>
    <w:rsid w:val="008C0AD6"/>
    <w:rsid w:val="008C3BE3"/>
    <w:rsid w:val="008C57B1"/>
    <w:rsid w:val="008D28F7"/>
    <w:rsid w:val="008D4BF4"/>
    <w:rsid w:val="008E7C47"/>
    <w:rsid w:val="0090523D"/>
    <w:rsid w:val="0091162A"/>
    <w:rsid w:val="009275D9"/>
    <w:rsid w:val="009410A6"/>
    <w:rsid w:val="0094222A"/>
    <w:rsid w:val="009542D0"/>
    <w:rsid w:val="00954EFB"/>
    <w:rsid w:val="00970317"/>
    <w:rsid w:val="00977506"/>
    <w:rsid w:val="00977C18"/>
    <w:rsid w:val="00981C3D"/>
    <w:rsid w:val="0098748D"/>
    <w:rsid w:val="009951EA"/>
    <w:rsid w:val="009A0DE4"/>
    <w:rsid w:val="009B015E"/>
    <w:rsid w:val="009C122C"/>
    <w:rsid w:val="009C385F"/>
    <w:rsid w:val="009E0FFF"/>
    <w:rsid w:val="009E6A9A"/>
    <w:rsid w:val="009F5407"/>
    <w:rsid w:val="00A07FAD"/>
    <w:rsid w:val="00A10990"/>
    <w:rsid w:val="00A11337"/>
    <w:rsid w:val="00A14343"/>
    <w:rsid w:val="00A15500"/>
    <w:rsid w:val="00A30734"/>
    <w:rsid w:val="00A40843"/>
    <w:rsid w:val="00A413C1"/>
    <w:rsid w:val="00A41922"/>
    <w:rsid w:val="00A471BC"/>
    <w:rsid w:val="00A52D3C"/>
    <w:rsid w:val="00A53E2C"/>
    <w:rsid w:val="00A62A5C"/>
    <w:rsid w:val="00A77239"/>
    <w:rsid w:val="00A80C87"/>
    <w:rsid w:val="00A84C8E"/>
    <w:rsid w:val="00A903C9"/>
    <w:rsid w:val="00A90DB8"/>
    <w:rsid w:val="00AA4DCC"/>
    <w:rsid w:val="00AD40F2"/>
    <w:rsid w:val="00AE20AE"/>
    <w:rsid w:val="00AE5960"/>
    <w:rsid w:val="00AE5B8B"/>
    <w:rsid w:val="00AF169A"/>
    <w:rsid w:val="00AF5E2C"/>
    <w:rsid w:val="00AF66FD"/>
    <w:rsid w:val="00AF6CA4"/>
    <w:rsid w:val="00B03271"/>
    <w:rsid w:val="00B04FE1"/>
    <w:rsid w:val="00B054D3"/>
    <w:rsid w:val="00B13328"/>
    <w:rsid w:val="00B15429"/>
    <w:rsid w:val="00B15DFC"/>
    <w:rsid w:val="00B16688"/>
    <w:rsid w:val="00B22F9A"/>
    <w:rsid w:val="00B323CA"/>
    <w:rsid w:val="00B36994"/>
    <w:rsid w:val="00B41640"/>
    <w:rsid w:val="00B56C50"/>
    <w:rsid w:val="00B6621A"/>
    <w:rsid w:val="00B6793B"/>
    <w:rsid w:val="00B80332"/>
    <w:rsid w:val="00B81B8E"/>
    <w:rsid w:val="00B831AF"/>
    <w:rsid w:val="00B855ED"/>
    <w:rsid w:val="00B87026"/>
    <w:rsid w:val="00BA6593"/>
    <w:rsid w:val="00BB38FD"/>
    <w:rsid w:val="00BB6C78"/>
    <w:rsid w:val="00BB6DC4"/>
    <w:rsid w:val="00BC4402"/>
    <w:rsid w:val="00BE50F7"/>
    <w:rsid w:val="00BE6F71"/>
    <w:rsid w:val="00BF4002"/>
    <w:rsid w:val="00BF4EAB"/>
    <w:rsid w:val="00C04782"/>
    <w:rsid w:val="00C106B6"/>
    <w:rsid w:val="00C20667"/>
    <w:rsid w:val="00C31C93"/>
    <w:rsid w:val="00C43087"/>
    <w:rsid w:val="00C44A9D"/>
    <w:rsid w:val="00C60104"/>
    <w:rsid w:val="00C67593"/>
    <w:rsid w:val="00C7072B"/>
    <w:rsid w:val="00C716CD"/>
    <w:rsid w:val="00C71EDA"/>
    <w:rsid w:val="00C74645"/>
    <w:rsid w:val="00C82A60"/>
    <w:rsid w:val="00C87DD9"/>
    <w:rsid w:val="00CA4E89"/>
    <w:rsid w:val="00CB35C6"/>
    <w:rsid w:val="00CB7974"/>
    <w:rsid w:val="00CC18B3"/>
    <w:rsid w:val="00CC290F"/>
    <w:rsid w:val="00CC7E30"/>
    <w:rsid w:val="00CD092B"/>
    <w:rsid w:val="00CD3600"/>
    <w:rsid w:val="00CE1FE6"/>
    <w:rsid w:val="00CF6057"/>
    <w:rsid w:val="00CF73A5"/>
    <w:rsid w:val="00D00FB7"/>
    <w:rsid w:val="00D22DFC"/>
    <w:rsid w:val="00D245CD"/>
    <w:rsid w:val="00D25921"/>
    <w:rsid w:val="00D331F1"/>
    <w:rsid w:val="00D36EE7"/>
    <w:rsid w:val="00D4449A"/>
    <w:rsid w:val="00D44A20"/>
    <w:rsid w:val="00D4618B"/>
    <w:rsid w:val="00D46A58"/>
    <w:rsid w:val="00D47F0E"/>
    <w:rsid w:val="00D5541A"/>
    <w:rsid w:val="00D57B87"/>
    <w:rsid w:val="00D6247D"/>
    <w:rsid w:val="00D76E02"/>
    <w:rsid w:val="00D81150"/>
    <w:rsid w:val="00D817A1"/>
    <w:rsid w:val="00D819C2"/>
    <w:rsid w:val="00D8281F"/>
    <w:rsid w:val="00D8702C"/>
    <w:rsid w:val="00D9109B"/>
    <w:rsid w:val="00D9633A"/>
    <w:rsid w:val="00DA1BB7"/>
    <w:rsid w:val="00DA20A9"/>
    <w:rsid w:val="00DA5EE6"/>
    <w:rsid w:val="00DC0769"/>
    <w:rsid w:val="00DC637C"/>
    <w:rsid w:val="00DD3D5B"/>
    <w:rsid w:val="00DE2454"/>
    <w:rsid w:val="00DE2AFC"/>
    <w:rsid w:val="00DE4459"/>
    <w:rsid w:val="00DE620D"/>
    <w:rsid w:val="00DF2D78"/>
    <w:rsid w:val="00DF7D5E"/>
    <w:rsid w:val="00E04330"/>
    <w:rsid w:val="00E0703A"/>
    <w:rsid w:val="00E1162E"/>
    <w:rsid w:val="00E17DC2"/>
    <w:rsid w:val="00E20E96"/>
    <w:rsid w:val="00E22A00"/>
    <w:rsid w:val="00E243E9"/>
    <w:rsid w:val="00E317D5"/>
    <w:rsid w:val="00E4599D"/>
    <w:rsid w:val="00E52CA5"/>
    <w:rsid w:val="00E5378A"/>
    <w:rsid w:val="00E53B40"/>
    <w:rsid w:val="00E557B6"/>
    <w:rsid w:val="00E5629F"/>
    <w:rsid w:val="00E670DE"/>
    <w:rsid w:val="00E92EC8"/>
    <w:rsid w:val="00E936B4"/>
    <w:rsid w:val="00E939F5"/>
    <w:rsid w:val="00E97388"/>
    <w:rsid w:val="00EA0189"/>
    <w:rsid w:val="00EA210F"/>
    <w:rsid w:val="00EA4AFA"/>
    <w:rsid w:val="00EA67A4"/>
    <w:rsid w:val="00ED5958"/>
    <w:rsid w:val="00EE2ABD"/>
    <w:rsid w:val="00EE366D"/>
    <w:rsid w:val="00EF4966"/>
    <w:rsid w:val="00EF4F00"/>
    <w:rsid w:val="00F00A09"/>
    <w:rsid w:val="00F01D47"/>
    <w:rsid w:val="00F10A7A"/>
    <w:rsid w:val="00F136CC"/>
    <w:rsid w:val="00F1512F"/>
    <w:rsid w:val="00F23193"/>
    <w:rsid w:val="00F2621B"/>
    <w:rsid w:val="00F41714"/>
    <w:rsid w:val="00F518A9"/>
    <w:rsid w:val="00F6404D"/>
    <w:rsid w:val="00F8607B"/>
    <w:rsid w:val="00F8750B"/>
    <w:rsid w:val="00FA3793"/>
    <w:rsid w:val="00FA4DE5"/>
    <w:rsid w:val="00FA4E05"/>
    <w:rsid w:val="00FB012D"/>
    <w:rsid w:val="00FB0B63"/>
    <w:rsid w:val="00FB775F"/>
    <w:rsid w:val="00FC42E1"/>
    <w:rsid w:val="00FC7C4A"/>
    <w:rsid w:val="00FD1F0D"/>
    <w:rsid w:val="00FD3845"/>
    <w:rsid w:val="00FE01CA"/>
    <w:rsid w:val="00FE6051"/>
    <w:rsid w:val="00FF006E"/>
    <w:rsid w:val="00FF6E6D"/>
    <w:rsid w:val="00FF6F1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8CCB1"/>
  <w15:docId w15:val="{8A6F40CD-4085-4466-B597-51BAA058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26"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F0D45"/>
    <w:pPr>
      <w:keepNext/>
      <w:keepLines/>
      <w:numPr>
        <w:numId w:val="14"/>
      </w:numPr>
      <w:tabs>
        <w:tab w:val="left" w:pos="567"/>
        <w:tab w:val="left" w:pos="1134"/>
        <w:tab w:val="left" w:pos="1701"/>
      </w:tabs>
      <w:spacing w:before="280" w:after="0" w:line="280" w:lineRule="atLeast"/>
      <w:outlineLvl w:val="0"/>
    </w:pPr>
    <w:rPr>
      <w:rFonts w:ascii="Verdana" w:eastAsiaTheme="majorEastAsia" w:hAnsi="Verdana" w:cstheme="majorBidi"/>
      <w:b/>
      <w:sz w:val="20"/>
      <w:szCs w:val="32"/>
    </w:rPr>
  </w:style>
  <w:style w:type="paragraph" w:styleId="Overskrift2">
    <w:name w:val="heading 2"/>
    <w:basedOn w:val="Overskrift1"/>
    <w:next w:val="Normal"/>
    <w:link w:val="Overskrift2Tegn"/>
    <w:autoRedefine/>
    <w:uiPriority w:val="9"/>
    <w:qFormat/>
    <w:rsid w:val="007F0D45"/>
    <w:pPr>
      <w:numPr>
        <w:ilvl w:val="1"/>
      </w:numPr>
      <w:outlineLvl w:val="1"/>
    </w:pPr>
    <w:rPr>
      <w:szCs w:val="26"/>
      <w:lang w:val="en-US"/>
    </w:rPr>
  </w:style>
  <w:style w:type="paragraph" w:styleId="Overskrift3">
    <w:name w:val="heading 3"/>
    <w:basedOn w:val="Overskrift2"/>
    <w:next w:val="Normal"/>
    <w:link w:val="Overskrift3Tegn"/>
    <w:autoRedefine/>
    <w:uiPriority w:val="9"/>
    <w:qFormat/>
    <w:rsid w:val="007F0D45"/>
    <w:pPr>
      <w:numPr>
        <w:ilvl w:val="2"/>
      </w:numPr>
      <w:ind w:left="794" w:hanging="794"/>
      <w:outlineLvl w:val="2"/>
    </w:pPr>
    <w:rPr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B3DA7"/>
    <w:pPr>
      <w:keepNext/>
      <w:keepLines/>
      <w:tabs>
        <w:tab w:val="left" w:pos="567"/>
        <w:tab w:val="left" w:pos="1134"/>
        <w:tab w:val="left" w:pos="1701"/>
      </w:tabs>
      <w:spacing w:before="280" w:after="0" w:line="280" w:lineRule="atLeast"/>
      <w:outlineLvl w:val="3"/>
    </w:pPr>
    <w:rPr>
      <w:rFonts w:ascii="Verdana" w:eastAsiaTheme="majorEastAsia" w:hAnsi="Verdana" w:cstheme="majorBidi"/>
      <w:b/>
      <w:iCs/>
      <w:sz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A62A5C"/>
    <w:pPr>
      <w:keepNext/>
      <w:keepLines/>
      <w:numPr>
        <w:ilvl w:val="4"/>
        <w:numId w:val="14"/>
      </w:numPr>
      <w:tabs>
        <w:tab w:val="left" w:pos="567"/>
        <w:tab w:val="left" w:pos="1134"/>
        <w:tab w:val="left" w:pos="1701"/>
      </w:tabs>
      <w:spacing w:before="40" w:after="0" w:line="280" w:lineRule="atLeast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Overskrift6">
    <w:name w:val="heading 6"/>
    <w:basedOn w:val="Normal"/>
    <w:next w:val="Normal"/>
    <w:link w:val="Overskrift6Tegn"/>
    <w:unhideWhenUsed/>
    <w:rsid w:val="00A62A5C"/>
    <w:pPr>
      <w:keepNext/>
      <w:keepLines/>
      <w:numPr>
        <w:ilvl w:val="5"/>
        <w:numId w:val="14"/>
      </w:numPr>
      <w:tabs>
        <w:tab w:val="left" w:pos="567"/>
        <w:tab w:val="left" w:pos="1134"/>
        <w:tab w:val="left" w:pos="1701"/>
      </w:tabs>
      <w:spacing w:before="40" w:after="0" w:line="280" w:lineRule="atLeast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A62A5C"/>
    <w:pPr>
      <w:keepNext/>
      <w:keepLines/>
      <w:numPr>
        <w:ilvl w:val="6"/>
        <w:numId w:val="14"/>
      </w:numPr>
      <w:tabs>
        <w:tab w:val="left" w:pos="567"/>
        <w:tab w:val="left" w:pos="1134"/>
        <w:tab w:val="left" w:pos="1701"/>
      </w:tabs>
      <w:spacing w:before="40" w:after="0" w:line="280" w:lineRule="atLeast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2A5C"/>
    <w:pPr>
      <w:keepNext/>
      <w:keepLines/>
      <w:numPr>
        <w:ilvl w:val="7"/>
        <w:numId w:val="14"/>
      </w:numPr>
      <w:tabs>
        <w:tab w:val="left" w:pos="567"/>
        <w:tab w:val="left" w:pos="1134"/>
        <w:tab w:val="left" w:pos="1701"/>
      </w:tabs>
      <w:spacing w:before="40" w:after="0" w:line="280" w:lineRule="atLeas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2A5C"/>
    <w:pPr>
      <w:keepNext/>
      <w:keepLines/>
      <w:numPr>
        <w:ilvl w:val="8"/>
        <w:numId w:val="14"/>
      </w:numPr>
      <w:tabs>
        <w:tab w:val="left" w:pos="567"/>
        <w:tab w:val="left" w:pos="1134"/>
        <w:tab w:val="left" w:pos="1701"/>
      </w:tabs>
      <w:spacing w:before="40" w:after="0" w:line="280" w:lineRule="atLeas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F0D45"/>
    <w:rPr>
      <w:rFonts w:ascii="Verdana" w:eastAsiaTheme="majorEastAsia" w:hAnsi="Verdana" w:cstheme="majorBidi"/>
      <w:b/>
      <w:sz w:val="2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475E6"/>
    <w:rPr>
      <w:rFonts w:ascii="Verdana" w:eastAsiaTheme="majorEastAsia" w:hAnsi="Verdana" w:cstheme="majorBidi"/>
      <w:b/>
      <w:sz w:val="20"/>
      <w:szCs w:val="26"/>
      <w:lang w:val="en-US"/>
    </w:rPr>
  </w:style>
  <w:style w:type="paragraph" w:styleId="Ingenafstand">
    <w:name w:val="No Spacing"/>
    <w:uiPriority w:val="99"/>
    <w:qFormat/>
    <w:rsid w:val="00C44A9D"/>
    <w:pPr>
      <w:spacing w:after="0" w:line="240" w:lineRule="auto"/>
    </w:pPr>
    <w:rPr>
      <w:rFonts w:ascii="Verdana" w:hAnsi="Verdana"/>
      <w:sz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475E6"/>
    <w:rPr>
      <w:rFonts w:ascii="Verdana" w:eastAsiaTheme="majorEastAsia" w:hAnsi="Verdana" w:cstheme="majorBidi"/>
      <w:b/>
      <w:sz w:val="20"/>
      <w:szCs w:val="24"/>
      <w:lang w:val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2B3DA7"/>
    <w:rPr>
      <w:rFonts w:ascii="Verdana" w:eastAsiaTheme="majorEastAsia" w:hAnsi="Verdana" w:cstheme="majorBidi"/>
      <w:b/>
      <w:iCs/>
      <w:sz w:val="20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67076"/>
    <w:pPr>
      <w:tabs>
        <w:tab w:val="left" w:pos="567"/>
        <w:tab w:val="left" w:pos="1134"/>
        <w:tab w:val="left" w:pos="1701"/>
      </w:tabs>
      <w:spacing w:after="0" w:line="280" w:lineRule="atLeast"/>
      <w:ind w:left="180" w:hanging="180"/>
    </w:pPr>
    <w:rPr>
      <w:rFonts w:ascii="Verdana" w:hAnsi="Verdana"/>
      <w:sz w:val="20"/>
    </w:rPr>
  </w:style>
  <w:style w:type="paragraph" w:styleId="Liste2">
    <w:name w:val="List 2"/>
    <w:basedOn w:val="Normal"/>
    <w:uiPriority w:val="99"/>
    <w:semiHidden/>
    <w:unhideWhenUsed/>
    <w:rsid w:val="00267076"/>
    <w:pPr>
      <w:tabs>
        <w:tab w:val="left" w:pos="567"/>
        <w:tab w:val="left" w:pos="1134"/>
        <w:tab w:val="left" w:pos="1701"/>
      </w:tabs>
      <w:spacing w:after="0" w:line="280" w:lineRule="atLeast"/>
      <w:ind w:left="566" w:hanging="283"/>
      <w:contextualSpacing/>
    </w:pPr>
    <w:rPr>
      <w:rFonts w:ascii="Verdana" w:hAnsi="Verdana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2A5C"/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rsid w:val="00A62A5C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2A5C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2A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2A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kst">
    <w:name w:val="Body Text"/>
    <w:basedOn w:val="Normal"/>
    <w:link w:val="BrdtekstTegn"/>
    <w:rsid w:val="00523062"/>
    <w:pPr>
      <w:tabs>
        <w:tab w:val="left" w:pos="567"/>
        <w:tab w:val="left" w:pos="1134"/>
        <w:tab w:val="left" w:pos="1701"/>
      </w:tabs>
      <w:spacing w:after="0" w:line="280" w:lineRule="atLeast"/>
      <w:ind w:left="1134"/>
    </w:pPr>
    <w:rPr>
      <w:rFonts w:ascii="Verdana" w:eastAsia="Times New Roman" w:hAnsi="Verdana" w:cs="Times New Roman"/>
      <w:sz w:val="20"/>
      <w:szCs w:val="24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523062"/>
    <w:rPr>
      <w:rFonts w:ascii="Verdana" w:eastAsia="Times New Roman" w:hAnsi="Verdana" w:cs="Times New Roman"/>
      <w:sz w:val="18"/>
      <w:szCs w:val="24"/>
      <w:lang w:eastAsia="da-DK"/>
    </w:rPr>
  </w:style>
  <w:style w:type="paragraph" w:styleId="Opstilling-punkttegn">
    <w:name w:val="List Bullet"/>
    <w:basedOn w:val="Normal"/>
    <w:uiPriority w:val="99"/>
    <w:qFormat/>
    <w:rsid w:val="0003335A"/>
    <w:pPr>
      <w:numPr>
        <w:numId w:val="5"/>
      </w:numPr>
      <w:tabs>
        <w:tab w:val="left" w:pos="567"/>
        <w:tab w:val="left" w:pos="1134"/>
        <w:tab w:val="left" w:pos="1701"/>
      </w:tabs>
      <w:spacing w:after="0" w:line="280" w:lineRule="atLeast"/>
      <w:ind w:left="357" w:hanging="357"/>
    </w:pPr>
    <w:rPr>
      <w:rFonts w:ascii="Verdana" w:eastAsia="Times New Roman" w:hAnsi="Verdana" w:cs="Times New Roman"/>
      <w:sz w:val="20"/>
      <w:szCs w:val="18"/>
      <w:lang w:eastAsia="da-DK"/>
    </w:rPr>
  </w:style>
  <w:style w:type="character" w:styleId="Hyperlink">
    <w:name w:val="Hyperlink"/>
    <w:basedOn w:val="Standardskrifttypeiafsnit"/>
    <w:uiPriority w:val="99"/>
    <w:rsid w:val="00523062"/>
    <w:rPr>
      <w:color w:val="0000FF"/>
      <w:u w:val="single"/>
    </w:rPr>
  </w:style>
  <w:style w:type="paragraph" w:styleId="Listeafsnit">
    <w:name w:val="List Paragraph"/>
    <w:basedOn w:val="Normal"/>
    <w:uiPriority w:val="34"/>
    <w:rsid w:val="00523062"/>
    <w:pPr>
      <w:tabs>
        <w:tab w:val="left" w:pos="567"/>
        <w:tab w:val="left" w:pos="1134"/>
        <w:tab w:val="left" w:pos="1701"/>
      </w:tabs>
      <w:spacing w:after="0" w:line="280" w:lineRule="atLeast"/>
      <w:ind w:left="720"/>
      <w:contextualSpacing/>
    </w:pPr>
    <w:rPr>
      <w:rFonts w:ascii="Verdana" w:hAnsi="Verdana"/>
      <w:sz w:val="20"/>
    </w:rPr>
  </w:style>
  <w:style w:type="character" w:styleId="Fremhv">
    <w:name w:val="Emphasis"/>
    <w:basedOn w:val="Standardskrifttypeiafsnit"/>
    <w:rsid w:val="002E19D7"/>
    <w:rPr>
      <w:b/>
      <w:iCs/>
      <w:color w:val="800000"/>
    </w:rPr>
  </w:style>
  <w:style w:type="paragraph" w:customStyle="1" w:styleId="Pris">
    <w:name w:val="Pris"/>
    <w:basedOn w:val="Normal"/>
    <w:uiPriority w:val="99"/>
    <w:qFormat/>
    <w:rsid w:val="002B0ECB"/>
    <w:pPr>
      <w:tabs>
        <w:tab w:val="left" w:pos="567"/>
        <w:tab w:val="left" w:leader="dot" w:pos="7229"/>
        <w:tab w:val="decimal" w:pos="8732"/>
      </w:tabs>
      <w:spacing w:after="0" w:line="260" w:lineRule="atLeast"/>
    </w:pPr>
    <w:rPr>
      <w:rFonts w:ascii="Verdana" w:eastAsia="Times New Roman" w:hAnsi="Verdana" w:cs="Times New Roman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F6E6D"/>
    <w:rPr>
      <w:rFonts w:ascii="Segoe UI" w:hAnsi="Segoe UI" w:cs="Segoe UI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F6E6D"/>
    <w:rPr>
      <w:rFonts w:ascii="Segoe UI" w:hAnsi="Segoe UI" w:cs="Segoe UI"/>
      <w:sz w:val="18"/>
      <w:szCs w:val="18"/>
    </w:rPr>
  </w:style>
  <w:style w:type="paragraph" w:styleId="Indholdsfortegnelse1">
    <w:name w:val="toc 1"/>
    <w:basedOn w:val="Normal"/>
    <w:next w:val="Normal"/>
    <w:autoRedefine/>
    <w:uiPriority w:val="39"/>
    <w:rsid w:val="008B513B"/>
    <w:pPr>
      <w:tabs>
        <w:tab w:val="left" w:pos="709"/>
        <w:tab w:val="right" w:leader="dot" w:pos="9288"/>
      </w:tabs>
      <w:spacing w:before="60" w:after="0" w:line="280" w:lineRule="atLeast"/>
      <w:ind w:left="567" w:hanging="567"/>
    </w:pPr>
    <w:rPr>
      <w:rFonts w:ascii="Verdana" w:eastAsiaTheme="majorEastAsia" w:hAnsi="Verdana" w:cs="Arial"/>
      <w:b/>
      <w:bCs/>
      <w:noProof/>
      <w:sz w:val="20"/>
      <w:szCs w:val="20"/>
      <w:lang w:eastAsia="da-DK"/>
    </w:rPr>
  </w:style>
  <w:style w:type="paragraph" w:styleId="Indholdsfortegnelse2">
    <w:name w:val="toc 2"/>
    <w:basedOn w:val="Normal"/>
    <w:next w:val="Normal"/>
    <w:autoRedefine/>
    <w:uiPriority w:val="39"/>
    <w:rsid w:val="008B513B"/>
    <w:pPr>
      <w:tabs>
        <w:tab w:val="left" w:pos="567"/>
        <w:tab w:val="left" w:pos="794"/>
        <w:tab w:val="right" w:leader="dot" w:pos="9288"/>
      </w:tabs>
      <w:spacing w:before="40" w:after="40" w:line="280" w:lineRule="atLeast"/>
      <w:ind w:left="1134" w:hanging="567"/>
    </w:pPr>
    <w:rPr>
      <w:rFonts w:ascii="Verdana" w:eastAsiaTheme="majorEastAsia" w:hAnsi="Verdana" w:cs="Times New Roman"/>
      <w:noProof/>
      <w:sz w:val="20"/>
      <w:szCs w:val="20"/>
      <w:lang w:eastAsia="da-DK"/>
    </w:rPr>
  </w:style>
  <w:style w:type="paragraph" w:styleId="Indholdsfortegnelse3">
    <w:name w:val="toc 3"/>
    <w:basedOn w:val="Normal"/>
    <w:next w:val="Normal"/>
    <w:autoRedefine/>
    <w:uiPriority w:val="39"/>
    <w:rsid w:val="008B513B"/>
    <w:pPr>
      <w:tabs>
        <w:tab w:val="left" w:pos="567"/>
        <w:tab w:val="left" w:pos="680"/>
        <w:tab w:val="left" w:pos="1540"/>
        <w:tab w:val="right" w:leader="dot" w:pos="9288"/>
      </w:tabs>
      <w:spacing w:before="40" w:after="40" w:line="280" w:lineRule="atLeast"/>
      <w:ind w:left="1843" w:hanging="709"/>
    </w:pPr>
    <w:rPr>
      <w:rFonts w:ascii="Verdana" w:eastAsiaTheme="majorEastAsia" w:hAnsi="Verdana" w:cs="Times New Roman"/>
      <w:iCs/>
      <w:noProof/>
      <w:sz w:val="20"/>
      <w:szCs w:val="18"/>
      <w:lang w:eastAsia="da-DK"/>
    </w:rPr>
  </w:style>
  <w:style w:type="paragraph" w:customStyle="1" w:styleId="xFlueben">
    <w:name w:val="xFlueben"/>
    <w:basedOn w:val="Listeafsnit"/>
    <w:autoRedefine/>
    <w:rsid w:val="000255E9"/>
    <w:pPr>
      <w:numPr>
        <w:numId w:val="23"/>
      </w:numPr>
      <w:tabs>
        <w:tab w:val="clear" w:pos="567"/>
        <w:tab w:val="clear" w:pos="1134"/>
        <w:tab w:val="clear" w:pos="1701"/>
        <w:tab w:val="left" w:pos="720"/>
      </w:tabs>
      <w:contextualSpacing w:val="0"/>
    </w:pPr>
    <w:rPr>
      <w:rFonts w:ascii="Arial" w:eastAsia="Times New Roman" w:hAnsi="Arial" w:cs="Times New Roman"/>
      <w:sz w:val="22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396CE5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sz w:val="20"/>
      <w:szCs w:val="18"/>
      <w:lang w:eastAsia="da-DK"/>
    </w:rPr>
  </w:style>
  <w:style w:type="character" w:styleId="Strk">
    <w:name w:val="Strong"/>
    <w:basedOn w:val="Standardskrifttypeiafsnit"/>
    <w:uiPriority w:val="22"/>
    <w:rsid w:val="00396CE5"/>
    <w:rPr>
      <w:b/>
      <w:bCs/>
    </w:rPr>
  </w:style>
  <w:style w:type="table" w:styleId="Tabel-Gitter">
    <w:name w:val="Table Grid"/>
    <w:basedOn w:val="Tabel-Normal"/>
    <w:uiPriority w:val="39"/>
    <w:rsid w:val="00B05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9440C"/>
    <w:pPr>
      <w:tabs>
        <w:tab w:val="center" w:pos="4819"/>
        <w:tab w:val="right" w:pos="9638"/>
      </w:tabs>
      <w:spacing w:after="0" w:line="280" w:lineRule="atLeast"/>
    </w:pPr>
    <w:rPr>
      <w:rFonts w:ascii="Verdana" w:hAnsi="Verdana"/>
      <w:sz w:val="20"/>
    </w:rPr>
  </w:style>
  <w:style w:type="character" w:customStyle="1" w:styleId="SidehovedTegn">
    <w:name w:val="Sidehoved Tegn"/>
    <w:basedOn w:val="Standardskrifttypeiafsnit"/>
    <w:link w:val="Sidehoved"/>
    <w:uiPriority w:val="99"/>
    <w:rsid w:val="0089440C"/>
    <w:rPr>
      <w:rFonts w:ascii="Verdana" w:hAnsi="Verdana"/>
      <w:sz w:val="18"/>
    </w:rPr>
  </w:style>
  <w:style w:type="paragraph" w:styleId="Sidefod">
    <w:name w:val="footer"/>
    <w:basedOn w:val="Normal"/>
    <w:link w:val="SidefodTegn"/>
    <w:uiPriority w:val="99"/>
    <w:unhideWhenUsed/>
    <w:rsid w:val="0089440C"/>
    <w:pPr>
      <w:tabs>
        <w:tab w:val="center" w:pos="4819"/>
        <w:tab w:val="right" w:pos="9638"/>
      </w:tabs>
      <w:spacing w:after="0" w:line="280" w:lineRule="atLeast"/>
    </w:pPr>
    <w:rPr>
      <w:rFonts w:ascii="Verdana" w:hAnsi="Verdana"/>
      <w:sz w:val="20"/>
    </w:rPr>
  </w:style>
  <w:style w:type="character" w:customStyle="1" w:styleId="SidefodTegn">
    <w:name w:val="Sidefod Tegn"/>
    <w:basedOn w:val="Standardskrifttypeiafsnit"/>
    <w:link w:val="Sidefod"/>
    <w:uiPriority w:val="99"/>
    <w:rsid w:val="0089440C"/>
    <w:rPr>
      <w:rFonts w:ascii="Verdana" w:hAnsi="Verdana"/>
      <w:sz w:val="18"/>
    </w:rPr>
  </w:style>
  <w:style w:type="paragraph" w:customStyle="1" w:styleId="body">
    <w:name w:val="body"/>
    <w:basedOn w:val="Normal"/>
    <w:rsid w:val="00E936B4"/>
    <w:pPr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565E06"/>
    <w:rPr>
      <w:color w:val="80808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3B7D65"/>
    <w:pPr>
      <w:spacing w:before="120" w:after="120" w:line="280" w:lineRule="atLeast"/>
      <w:jc w:val="both"/>
    </w:pPr>
    <w:rPr>
      <w:rFonts w:ascii="Verdana" w:eastAsiaTheme="minorEastAsia" w:hAnsi="Verdana"/>
      <w:b/>
      <w:bCs/>
      <w:sz w:val="20"/>
      <w:szCs w:val="18"/>
    </w:rPr>
  </w:style>
  <w:style w:type="paragraph" w:styleId="Titel">
    <w:name w:val="Title"/>
    <w:basedOn w:val="Normal"/>
    <w:next w:val="Normal"/>
    <w:link w:val="TitelTegn"/>
    <w:rsid w:val="003B7D65"/>
    <w:pPr>
      <w:spacing w:before="120" w:after="0" w:line="280" w:lineRule="atLeast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elTegn">
    <w:name w:val="Titel Tegn"/>
    <w:basedOn w:val="Standardskrifttypeiafsnit"/>
    <w:link w:val="Titel"/>
    <w:uiPriority w:val="10"/>
    <w:rsid w:val="003B7D6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Undertitel">
    <w:name w:val="Subtitle"/>
    <w:basedOn w:val="Normal"/>
    <w:next w:val="Normal"/>
    <w:link w:val="UndertitelTegn"/>
    <w:uiPriority w:val="11"/>
    <w:rsid w:val="003B7D65"/>
    <w:pPr>
      <w:numPr>
        <w:ilvl w:val="1"/>
      </w:numPr>
      <w:spacing w:before="120" w:after="240" w:line="280" w:lineRule="atLeast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B7D65"/>
    <w:rPr>
      <w:rFonts w:asciiTheme="majorHAnsi" w:eastAsiaTheme="majorEastAsia" w:hAnsiTheme="majorHAnsi" w:cstheme="majorBidi"/>
      <w:sz w:val="24"/>
      <w:szCs w:val="24"/>
    </w:rPr>
  </w:style>
  <w:style w:type="paragraph" w:styleId="Citat">
    <w:name w:val="Quote"/>
    <w:basedOn w:val="Normal"/>
    <w:next w:val="Normal"/>
    <w:link w:val="CitatTegn"/>
    <w:uiPriority w:val="29"/>
    <w:rsid w:val="003B7D65"/>
    <w:pPr>
      <w:spacing w:before="200" w:after="12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3B7D6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rktcitat">
    <w:name w:val="Intense Quote"/>
    <w:basedOn w:val="Normal"/>
    <w:next w:val="Normal"/>
    <w:link w:val="StrktcitatTegn"/>
    <w:uiPriority w:val="30"/>
    <w:rsid w:val="003B7D65"/>
    <w:pPr>
      <w:spacing w:before="100" w:beforeAutospacing="1" w:after="240" w:line="280" w:lineRule="atLeast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B7D65"/>
    <w:rPr>
      <w:rFonts w:asciiTheme="majorHAnsi" w:eastAsiaTheme="majorEastAsia" w:hAnsiTheme="majorHAnsi" w:cstheme="majorBidi"/>
      <w:sz w:val="26"/>
      <w:szCs w:val="26"/>
    </w:rPr>
  </w:style>
  <w:style w:type="character" w:styleId="Svagfremhvning">
    <w:name w:val="Subtle Emphasis"/>
    <w:basedOn w:val="Standardskrifttypeiafsnit"/>
    <w:uiPriority w:val="19"/>
    <w:rsid w:val="003B7D65"/>
    <w:rPr>
      <w:i/>
      <w:iCs/>
      <w:color w:val="auto"/>
    </w:rPr>
  </w:style>
  <w:style w:type="character" w:styleId="Kraftigfremhvning">
    <w:name w:val="Intense Emphasis"/>
    <w:basedOn w:val="Standardskrifttypeiafsnit"/>
    <w:uiPriority w:val="21"/>
    <w:rsid w:val="003B7D65"/>
    <w:rPr>
      <w:b/>
      <w:bCs/>
      <w:i/>
      <w:iCs/>
      <w:color w:val="auto"/>
    </w:rPr>
  </w:style>
  <w:style w:type="character" w:styleId="Svaghenvisning">
    <w:name w:val="Subtle Reference"/>
    <w:basedOn w:val="Standardskrifttypeiafsnit"/>
    <w:uiPriority w:val="31"/>
    <w:rsid w:val="003B7D65"/>
    <w:rPr>
      <w:smallCaps/>
      <w:color w:val="auto"/>
      <w:u w:val="single" w:color="7F7F7F" w:themeColor="text1" w:themeTint="80"/>
    </w:rPr>
  </w:style>
  <w:style w:type="character" w:styleId="Kraftighenvisning">
    <w:name w:val="Intense Reference"/>
    <w:basedOn w:val="Standardskrifttypeiafsnit"/>
    <w:uiPriority w:val="32"/>
    <w:rsid w:val="003B7D65"/>
    <w:rPr>
      <w:b/>
      <w:bCs/>
      <w:smallCaps/>
      <w:color w:val="auto"/>
      <w:u w:val="single"/>
    </w:rPr>
  </w:style>
  <w:style w:type="character" w:styleId="Bogenstitel">
    <w:name w:val="Book Title"/>
    <w:basedOn w:val="Standardskrifttypeiafsnit"/>
    <w:uiPriority w:val="33"/>
    <w:rsid w:val="003B7D65"/>
    <w:rPr>
      <w:b/>
      <w:bCs/>
      <w:smallCaps/>
      <w:color w:val="auto"/>
    </w:rPr>
  </w:style>
  <w:style w:type="paragraph" w:styleId="Overskrift">
    <w:name w:val="TOC Heading"/>
    <w:basedOn w:val="Overskrift1"/>
    <w:next w:val="Normal"/>
    <w:uiPriority w:val="39"/>
    <w:unhideWhenUsed/>
    <w:qFormat/>
    <w:rsid w:val="003B7D65"/>
    <w:pPr>
      <w:numPr>
        <w:numId w:val="0"/>
      </w:numPr>
      <w:tabs>
        <w:tab w:val="clear" w:pos="567"/>
        <w:tab w:val="clear" w:pos="1134"/>
        <w:tab w:val="clear" w:pos="1701"/>
      </w:tabs>
      <w:spacing w:before="320" w:after="40"/>
      <w:jc w:val="both"/>
      <w:outlineLvl w:val="9"/>
    </w:pPr>
    <w:rPr>
      <w:rFonts w:asciiTheme="majorHAnsi" w:hAnsiTheme="majorHAnsi"/>
      <w:bCs/>
      <w:caps/>
      <w:spacing w:val="4"/>
      <w:sz w:val="28"/>
      <w:szCs w:val="28"/>
    </w:rPr>
  </w:style>
  <w:style w:type="paragraph" w:customStyle="1" w:styleId="Typografi1">
    <w:name w:val="Typografi1"/>
    <w:basedOn w:val="Overskrift1"/>
    <w:next w:val="Normal"/>
    <w:link w:val="Typografi1Tegn"/>
    <w:rsid w:val="003B7D65"/>
    <w:pPr>
      <w:numPr>
        <w:numId w:val="32"/>
      </w:numPr>
      <w:tabs>
        <w:tab w:val="clear" w:pos="567"/>
        <w:tab w:val="clear" w:pos="1134"/>
        <w:tab w:val="clear" w:pos="1701"/>
      </w:tabs>
      <w:spacing w:before="200" w:after="80"/>
      <w:ind w:left="357" w:hanging="357"/>
    </w:pPr>
    <w:rPr>
      <w:bCs/>
      <w:caps/>
      <w:spacing w:val="4"/>
      <w:sz w:val="18"/>
      <w:szCs w:val="14"/>
    </w:rPr>
  </w:style>
  <w:style w:type="character" w:customStyle="1" w:styleId="Typografi1Tegn">
    <w:name w:val="Typografi1 Tegn"/>
    <w:basedOn w:val="Overskrift1Tegn"/>
    <w:link w:val="Typografi1"/>
    <w:rsid w:val="003B7D65"/>
    <w:rPr>
      <w:rFonts w:ascii="Verdana" w:eastAsiaTheme="majorEastAsia" w:hAnsi="Verdana" w:cstheme="majorBidi"/>
      <w:b/>
      <w:bCs/>
      <w:caps/>
      <w:spacing w:val="4"/>
      <w:sz w:val="18"/>
      <w:szCs w:val="14"/>
    </w:rPr>
  </w:style>
  <w:style w:type="paragraph" w:customStyle="1" w:styleId="OverskriftIndholdsfortegnelse">
    <w:name w:val="Overskrift Indholdsfortegnelse"/>
    <w:basedOn w:val="Normal"/>
    <w:next w:val="Brdtekst"/>
    <w:rsid w:val="00C71EDA"/>
    <w:pPr>
      <w:spacing w:before="240" w:after="60" w:line="280" w:lineRule="atLeast"/>
    </w:pPr>
    <w:rPr>
      <w:rFonts w:ascii="Calibri" w:eastAsia="Times New Roman" w:hAnsi="Calibri" w:cs="Times New Roman"/>
      <w:color w:val="800000"/>
      <w:sz w:val="32"/>
      <w:szCs w:val="32"/>
      <w:lang w:eastAsia="da-DK"/>
    </w:rPr>
  </w:style>
  <w:style w:type="paragraph" w:styleId="Opstilling-punkttegn2">
    <w:name w:val="List Bullet 2"/>
    <w:basedOn w:val="Normal"/>
    <w:uiPriority w:val="99"/>
    <w:qFormat/>
    <w:rsid w:val="00954EFB"/>
    <w:pPr>
      <w:numPr>
        <w:numId w:val="39"/>
      </w:numPr>
      <w:tabs>
        <w:tab w:val="left" w:pos="567"/>
        <w:tab w:val="left" w:pos="1134"/>
        <w:tab w:val="left" w:pos="1701"/>
      </w:tabs>
      <w:spacing w:after="0" w:line="280" w:lineRule="atLeast"/>
      <w:ind w:left="357" w:hanging="357"/>
      <w:contextualSpacing/>
    </w:pPr>
    <w:rPr>
      <w:rFonts w:ascii="Verdana" w:hAnsi="Verdana"/>
      <w:sz w:val="20"/>
    </w:rPr>
  </w:style>
  <w:style w:type="paragraph" w:styleId="Opstilling-forts2">
    <w:name w:val="List Continue 2"/>
    <w:basedOn w:val="Normal"/>
    <w:uiPriority w:val="99"/>
    <w:unhideWhenUsed/>
    <w:rsid w:val="00370F1D"/>
    <w:pPr>
      <w:tabs>
        <w:tab w:val="left" w:pos="567"/>
        <w:tab w:val="left" w:pos="1134"/>
        <w:tab w:val="left" w:pos="1701"/>
      </w:tabs>
      <w:spacing w:after="120" w:line="280" w:lineRule="atLeast"/>
      <w:ind w:left="566"/>
      <w:contextualSpacing/>
    </w:pPr>
    <w:rPr>
      <w:rFonts w:ascii="Verdana" w:hAnsi="Verdana"/>
      <w:sz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126352"/>
    <w:rPr>
      <w:color w:val="605E5C"/>
      <w:shd w:val="clear" w:color="auto" w:fill="E1DFDD"/>
    </w:rPr>
  </w:style>
  <w:style w:type="paragraph" w:styleId="FormateretHTML">
    <w:name w:val="HTML Preformatted"/>
    <w:basedOn w:val="Normal"/>
    <w:link w:val="FormateretHTMLTegn"/>
    <w:uiPriority w:val="99"/>
    <w:unhideWhenUsed/>
    <w:rsid w:val="00B87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B87026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25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7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2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dl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DL%20skabeloner\BDL%20Logo%20papir%20med%20adresse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6e6723-5dbf-438d-b630-e188bd2e49b1" xsi:nil="true"/>
    <lcf76f155ced4ddcb4097134ff3c332f xmlns="8f2af33b-2206-4bc2-887b-8b735baca61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03049415FECB4C85A98E75D7435A7C" ma:contentTypeVersion="18" ma:contentTypeDescription="Opret et nyt dokument." ma:contentTypeScope="" ma:versionID="b9fc5d472249d3c68718c4fbacb98fbe">
  <xsd:schema xmlns:xsd="http://www.w3.org/2001/XMLSchema" xmlns:xs="http://www.w3.org/2001/XMLSchema" xmlns:p="http://schemas.microsoft.com/office/2006/metadata/properties" xmlns:ns2="8f2af33b-2206-4bc2-887b-8b735baca61f" xmlns:ns3="356e6723-5dbf-438d-b630-e188bd2e49b1" targetNamespace="http://schemas.microsoft.com/office/2006/metadata/properties" ma:root="true" ma:fieldsID="ae442f34421257309f554762c879ac7d" ns2:_="" ns3:_="">
    <xsd:import namespace="8f2af33b-2206-4bc2-887b-8b735baca61f"/>
    <xsd:import namespace="356e6723-5dbf-438d-b630-e188bd2e4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af33b-2206-4bc2-887b-8b735baca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09b2e121-8537-4226-a1d6-cbaa4d5631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e6723-5dbf-438d-b630-e188bd2e49b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937e93-0372-4a7f-a32d-1127e5ea12c0}" ma:internalName="TaxCatchAll" ma:showField="CatchAllData" ma:web="356e6723-5dbf-438d-b630-e188bd2e49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BBAB8-75EA-4E7D-9FCD-A1019C079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688C1-9066-40BB-8424-F0297BC12D07}">
  <ds:schemaRefs>
    <ds:schemaRef ds:uri="http://schemas.microsoft.com/office/2006/metadata/properties"/>
    <ds:schemaRef ds:uri="http://schemas.microsoft.com/office/infopath/2007/PartnerControls"/>
    <ds:schemaRef ds:uri="356e6723-5dbf-438d-b630-e188bd2e49b1"/>
    <ds:schemaRef ds:uri="8f2af33b-2206-4bc2-887b-8b735baca61f"/>
  </ds:schemaRefs>
</ds:datastoreItem>
</file>

<file path=customXml/itemProps3.xml><?xml version="1.0" encoding="utf-8"?>
<ds:datastoreItem xmlns:ds="http://schemas.openxmlformats.org/officeDocument/2006/customXml" ds:itemID="{7EB94D16-1900-4D10-AD58-7CD942A920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17A500-B3BC-40B6-A96D-09AB3A528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af33b-2206-4bc2-887b-8b735baca61f"/>
    <ds:schemaRef ds:uri="356e6723-5dbf-438d-b630-e188bd2e4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BDL Logo papir med adresse.dotx</Template>
  <TotalTime>1</TotalTime>
  <Pages>3</Pages>
  <Words>779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Østergaard-Poulsen | BDL A/S</dc:creator>
  <cp:keywords/>
  <dc:description/>
  <cp:lastModifiedBy>Karina Eliasen | BDL A/S</cp:lastModifiedBy>
  <cp:revision>2</cp:revision>
  <cp:lastPrinted>2015-09-22T07:23:00Z</cp:lastPrinted>
  <dcterms:created xsi:type="dcterms:W3CDTF">2026-06-23T13:19:00Z</dcterms:created>
  <dcterms:modified xsi:type="dcterms:W3CDTF">2026-06-23T13:19:00Z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0x0101003103049415FECB4C85A98E75D7435A7C</vt:lpwstr>
  </property>
  <property fmtid="{D5CDD505-2E9C-101B-9397-08002B2CF9AE}" pid="3" name="MediaServiceImageTags">
    <vt:lpwstr/>
  </property>
</Properties>
</file>